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1C2D" w:rsidRPr="00460EBF" w:rsidRDefault="00CD2DF4" w:rsidP="00AB1C2D">
      <w:pPr>
        <w:spacing w:after="120"/>
        <w:ind w:firstLine="0"/>
        <w:jc w:val="center"/>
        <w:rPr>
          <w:rFonts w:ascii="PT Astra Serif" w:hAnsi="PT Astra Serif"/>
          <w:b/>
        </w:rPr>
      </w:pPr>
      <w:bookmarkStart w:id="0" w:name="_GoBack"/>
      <w:r>
        <w:rPr>
          <w:rFonts w:ascii="PT Astra Serif" w:hAnsi="PT Astra Serif"/>
          <w:b/>
        </w:rPr>
        <w:t xml:space="preserve"> </w:t>
      </w:r>
      <w:r w:rsidR="00D22D06" w:rsidRPr="00460EBF">
        <w:rPr>
          <w:rFonts w:ascii="PT Astra Serif" w:hAnsi="PT Astra Serif"/>
          <w:noProof/>
        </w:rPr>
        <w:drawing>
          <wp:inline distT="0" distB="0" distL="0" distR="0" wp14:anchorId="37B12854" wp14:editId="2264ECF8">
            <wp:extent cx="716280" cy="65532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1C2D" w:rsidRPr="00460EBF" w:rsidRDefault="00370004" w:rsidP="00AB1C2D">
      <w:pPr>
        <w:pStyle w:val="a4"/>
        <w:spacing w:before="0" w:after="0" w:line="360" w:lineRule="exact"/>
        <w:ind w:firstLine="0"/>
        <w:rPr>
          <w:rFonts w:ascii="PT Astra Serif" w:hAnsi="PT Astra Serif"/>
          <w:caps w:val="0"/>
          <w:sz w:val="30"/>
          <w:szCs w:val="30"/>
        </w:rPr>
      </w:pPr>
      <w:r w:rsidRPr="00460EBF">
        <w:rPr>
          <w:rFonts w:ascii="PT Astra Serif" w:hAnsi="PT Astra Serif"/>
          <w:caps w:val="0"/>
          <w:sz w:val="30"/>
          <w:szCs w:val="30"/>
        </w:rPr>
        <w:t>АДМИНИСТРАЦИЯ</w:t>
      </w:r>
      <w:r w:rsidR="00AB1C2D" w:rsidRPr="00460EBF">
        <w:rPr>
          <w:rFonts w:ascii="PT Astra Serif" w:hAnsi="PT Astra Serif"/>
          <w:sz w:val="30"/>
          <w:szCs w:val="30"/>
        </w:rPr>
        <w:t xml:space="preserve"> </w:t>
      </w:r>
      <w:r w:rsidR="00AB1C2D" w:rsidRPr="00460EBF">
        <w:rPr>
          <w:rFonts w:ascii="PT Astra Serif" w:hAnsi="PT Astra Serif"/>
          <w:caps w:val="0"/>
          <w:sz w:val="30"/>
          <w:szCs w:val="30"/>
        </w:rPr>
        <w:t>ТОМСКОЙ ОБЛАСТИ</w:t>
      </w:r>
    </w:p>
    <w:p w:rsidR="00AB1C2D" w:rsidRPr="00460EBF" w:rsidRDefault="000429A5" w:rsidP="00AB1C2D">
      <w:pPr>
        <w:pStyle w:val="a4"/>
        <w:spacing w:before="240" w:after="0"/>
        <w:ind w:firstLine="0"/>
        <w:rPr>
          <w:rFonts w:ascii="PT Astra Serif" w:hAnsi="PT Astra Serif"/>
          <w:caps w:val="0"/>
          <w:spacing w:val="20"/>
          <w:szCs w:val="28"/>
        </w:rPr>
      </w:pPr>
      <w:r>
        <w:rPr>
          <w:rFonts w:ascii="PT Astra Serif" w:hAnsi="PT Astra Serif"/>
          <w:caps w:val="0"/>
          <w:spacing w:val="20"/>
          <w:szCs w:val="28"/>
        </w:rPr>
        <w:t>РАСПОРЯЖЕНИЕ</w:t>
      </w:r>
    </w:p>
    <w:p w:rsidR="002106BD" w:rsidRPr="00460EBF" w:rsidRDefault="00AB1C2D" w:rsidP="00AB1C2D">
      <w:pPr>
        <w:pStyle w:val="21"/>
        <w:spacing w:before="0"/>
        <w:ind w:right="566"/>
        <w:jc w:val="right"/>
        <w:rPr>
          <w:rFonts w:ascii="PT Astra Serif" w:hAnsi="PT Astra Serif"/>
          <w:szCs w:val="26"/>
        </w:rPr>
      </w:pPr>
      <w:r w:rsidRPr="00460EBF">
        <w:rPr>
          <w:rFonts w:ascii="PT Astra Serif" w:hAnsi="PT Astra Serif"/>
          <w:szCs w:val="26"/>
        </w:rPr>
        <w:t>№</w:t>
      </w:r>
    </w:p>
    <w:p w:rsidR="00AB1C2D" w:rsidRPr="00460EBF" w:rsidRDefault="00AB1C2D" w:rsidP="00027FF1">
      <w:pPr>
        <w:pStyle w:val="21"/>
        <w:spacing w:before="0"/>
        <w:ind w:right="-153"/>
        <w:jc w:val="right"/>
        <w:rPr>
          <w:rFonts w:ascii="PT Astra Serif" w:hAnsi="PT Astra Serif"/>
          <w:b/>
          <w:szCs w:val="26"/>
        </w:rPr>
      </w:pPr>
    </w:p>
    <w:p w:rsidR="003F559C" w:rsidRPr="00460EBF" w:rsidRDefault="003F559C" w:rsidP="003F559C">
      <w:pPr>
        <w:ind w:firstLine="0"/>
        <w:jc w:val="center"/>
        <w:rPr>
          <w:rFonts w:ascii="PT Astra Serif" w:hAnsi="PT Astra Serif"/>
          <w:bCs/>
          <w:color w:val="000000"/>
          <w:szCs w:val="26"/>
        </w:rPr>
      </w:pPr>
      <w:r w:rsidRPr="00460EBF">
        <w:rPr>
          <w:rFonts w:ascii="PT Astra Serif" w:hAnsi="PT Astra Serif"/>
          <w:bCs/>
          <w:color w:val="000000"/>
          <w:szCs w:val="26"/>
        </w:rPr>
        <w:t>О внесении изменени</w:t>
      </w:r>
      <w:r w:rsidR="00F365F7" w:rsidRPr="00460EBF">
        <w:rPr>
          <w:rFonts w:ascii="PT Astra Serif" w:hAnsi="PT Astra Serif"/>
          <w:bCs/>
          <w:color w:val="000000"/>
          <w:szCs w:val="26"/>
        </w:rPr>
        <w:t>й</w:t>
      </w:r>
      <w:r w:rsidRPr="00460EBF">
        <w:rPr>
          <w:rFonts w:ascii="PT Astra Serif" w:hAnsi="PT Astra Serif"/>
          <w:bCs/>
          <w:color w:val="000000"/>
          <w:szCs w:val="26"/>
        </w:rPr>
        <w:t xml:space="preserve"> в </w:t>
      </w:r>
      <w:r w:rsidR="000429A5">
        <w:rPr>
          <w:rFonts w:ascii="PT Astra Serif" w:hAnsi="PT Astra Serif"/>
          <w:bCs/>
          <w:color w:val="000000"/>
          <w:szCs w:val="26"/>
        </w:rPr>
        <w:t>распоряжение</w:t>
      </w:r>
      <w:r w:rsidRPr="00460EBF">
        <w:rPr>
          <w:rFonts w:ascii="PT Astra Serif" w:hAnsi="PT Astra Serif"/>
          <w:bCs/>
          <w:color w:val="000000"/>
          <w:szCs w:val="26"/>
        </w:rPr>
        <w:t xml:space="preserve"> Администрации Томской области </w:t>
      </w:r>
    </w:p>
    <w:p w:rsidR="003F559C" w:rsidRPr="00460EBF" w:rsidRDefault="003F559C" w:rsidP="003F559C">
      <w:pPr>
        <w:ind w:firstLine="0"/>
        <w:jc w:val="center"/>
        <w:rPr>
          <w:rFonts w:ascii="PT Astra Serif" w:hAnsi="PT Astra Serif"/>
          <w:szCs w:val="26"/>
        </w:rPr>
      </w:pPr>
      <w:r w:rsidRPr="00460EBF">
        <w:rPr>
          <w:rFonts w:ascii="PT Astra Serif" w:hAnsi="PT Astra Serif"/>
          <w:bCs/>
          <w:color w:val="000000"/>
          <w:szCs w:val="26"/>
        </w:rPr>
        <w:t xml:space="preserve">от </w:t>
      </w:r>
      <w:r w:rsidR="000429A5">
        <w:rPr>
          <w:rFonts w:ascii="PT Astra Serif" w:hAnsi="PT Astra Serif"/>
          <w:color w:val="000000"/>
          <w:szCs w:val="26"/>
        </w:rPr>
        <w:t>29</w:t>
      </w:r>
      <w:r w:rsidRPr="00460EBF">
        <w:rPr>
          <w:rFonts w:ascii="PT Astra Serif" w:hAnsi="PT Astra Serif"/>
          <w:color w:val="000000"/>
          <w:szCs w:val="26"/>
        </w:rPr>
        <w:t>.0</w:t>
      </w:r>
      <w:r w:rsidR="000429A5">
        <w:rPr>
          <w:rFonts w:ascii="PT Astra Serif" w:hAnsi="PT Astra Serif"/>
          <w:color w:val="000000"/>
          <w:szCs w:val="26"/>
        </w:rPr>
        <w:t>6</w:t>
      </w:r>
      <w:r w:rsidRPr="00460EBF">
        <w:rPr>
          <w:rFonts w:ascii="PT Astra Serif" w:hAnsi="PT Astra Serif"/>
          <w:color w:val="000000"/>
          <w:szCs w:val="26"/>
        </w:rPr>
        <w:t>.202</w:t>
      </w:r>
      <w:r w:rsidR="000429A5">
        <w:rPr>
          <w:rFonts w:ascii="PT Astra Serif" w:hAnsi="PT Astra Serif"/>
          <w:color w:val="000000"/>
          <w:szCs w:val="26"/>
        </w:rPr>
        <w:t>3</w:t>
      </w:r>
      <w:r w:rsidRPr="00460EBF">
        <w:rPr>
          <w:rFonts w:ascii="PT Astra Serif" w:hAnsi="PT Astra Serif"/>
          <w:color w:val="000000"/>
          <w:szCs w:val="26"/>
        </w:rPr>
        <w:t xml:space="preserve"> № </w:t>
      </w:r>
      <w:r w:rsidR="000429A5">
        <w:rPr>
          <w:rFonts w:ascii="PT Astra Serif" w:hAnsi="PT Astra Serif"/>
          <w:color w:val="000000"/>
          <w:szCs w:val="26"/>
        </w:rPr>
        <w:t>422-ра</w:t>
      </w:r>
    </w:p>
    <w:p w:rsidR="003F559C" w:rsidRPr="00460EBF" w:rsidRDefault="003F559C" w:rsidP="003F559C">
      <w:pPr>
        <w:ind w:firstLine="0"/>
        <w:jc w:val="both"/>
        <w:rPr>
          <w:rFonts w:ascii="PT Astra Serif" w:hAnsi="PT Astra Serif"/>
          <w:szCs w:val="26"/>
        </w:rPr>
      </w:pPr>
    </w:p>
    <w:p w:rsidR="003F559C" w:rsidRPr="00460EBF" w:rsidRDefault="003F559C" w:rsidP="00AD4E4E">
      <w:pPr>
        <w:spacing w:line="264" w:lineRule="auto"/>
        <w:jc w:val="both"/>
        <w:rPr>
          <w:rFonts w:ascii="PT Astra Serif" w:hAnsi="PT Astra Serif"/>
          <w:szCs w:val="26"/>
        </w:rPr>
      </w:pPr>
      <w:r w:rsidRPr="00460EBF">
        <w:rPr>
          <w:rFonts w:ascii="PT Astra Serif" w:hAnsi="PT Astra Serif"/>
          <w:color w:val="000000"/>
          <w:szCs w:val="26"/>
        </w:rPr>
        <w:t>В целях совершенствования правового акта</w:t>
      </w:r>
      <w:r w:rsidR="00A05606">
        <w:rPr>
          <w:rFonts w:ascii="PT Astra Serif" w:hAnsi="PT Astra Serif"/>
          <w:color w:val="000000"/>
          <w:szCs w:val="26"/>
        </w:rPr>
        <w:t>:</w:t>
      </w:r>
    </w:p>
    <w:p w:rsidR="00ED0C90" w:rsidRPr="000429A5" w:rsidRDefault="000429A5" w:rsidP="000429A5">
      <w:pPr>
        <w:autoSpaceDE w:val="0"/>
        <w:autoSpaceDN w:val="0"/>
        <w:adjustRightInd w:val="0"/>
        <w:spacing w:line="264" w:lineRule="auto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1. </w:t>
      </w:r>
      <w:r w:rsidR="003F559C" w:rsidRPr="000429A5">
        <w:rPr>
          <w:rFonts w:ascii="PT Astra Serif" w:hAnsi="PT Astra Serif"/>
          <w:color w:val="000000"/>
          <w:szCs w:val="26"/>
        </w:rPr>
        <w:t xml:space="preserve">Внести в </w:t>
      </w:r>
      <w:r w:rsidRPr="000429A5">
        <w:rPr>
          <w:rFonts w:ascii="PT Astra Serif" w:hAnsi="PT Astra Serif"/>
          <w:color w:val="000000"/>
          <w:szCs w:val="26"/>
        </w:rPr>
        <w:t xml:space="preserve">распоряжение </w:t>
      </w:r>
      <w:r w:rsidR="003F559C" w:rsidRPr="000429A5">
        <w:rPr>
          <w:rFonts w:ascii="PT Astra Serif" w:hAnsi="PT Astra Serif"/>
          <w:color w:val="000000"/>
          <w:szCs w:val="26"/>
        </w:rPr>
        <w:t xml:space="preserve">Администрации Томской области от </w:t>
      </w:r>
      <w:r w:rsidRPr="000429A5">
        <w:rPr>
          <w:rFonts w:ascii="PT Astra Serif" w:hAnsi="PT Astra Serif"/>
          <w:color w:val="000000"/>
          <w:szCs w:val="26"/>
        </w:rPr>
        <w:t>29</w:t>
      </w:r>
      <w:r w:rsidR="003F559C" w:rsidRPr="000429A5">
        <w:rPr>
          <w:rFonts w:ascii="PT Astra Serif" w:hAnsi="PT Astra Serif"/>
          <w:color w:val="000000"/>
          <w:szCs w:val="26"/>
        </w:rPr>
        <w:t>.0</w:t>
      </w:r>
      <w:r w:rsidRPr="000429A5">
        <w:rPr>
          <w:rFonts w:ascii="PT Astra Serif" w:hAnsi="PT Astra Serif"/>
          <w:color w:val="000000"/>
          <w:szCs w:val="26"/>
        </w:rPr>
        <w:t>6</w:t>
      </w:r>
      <w:r w:rsidR="003F559C" w:rsidRPr="000429A5">
        <w:rPr>
          <w:rFonts w:ascii="PT Astra Serif" w:hAnsi="PT Astra Serif"/>
          <w:color w:val="000000"/>
          <w:szCs w:val="26"/>
        </w:rPr>
        <w:t>.202</w:t>
      </w:r>
      <w:r w:rsidRPr="000429A5">
        <w:rPr>
          <w:rFonts w:ascii="PT Astra Serif" w:hAnsi="PT Astra Serif"/>
          <w:color w:val="000000"/>
          <w:szCs w:val="26"/>
        </w:rPr>
        <w:t>3</w:t>
      </w:r>
      <w:r w:rsidR="003F559C" w:rsidRPr="000429A5">
        <w:rPr>
          <w:rFonts w:ascii="PT Astra Serif" w:hAnsi="PT Astra Serif"/>
          <w:color w:val="000000"/>
          <w:szCs w:val="26"/>
        </w:rPr>
        <w:t xml:space="preserve"> № 4</w:t>
      </w:r>
      <w:r w:rsidRPr="000429A5">
        <w:rPr>
          <w:rFonts w:ascii="PT Astra Serif" w:hAnsi="PT Astra Serif"/>
          <w:color w:val="000000"/>
          <w:szCs w:val="26"/>
        </w:rPr>
        <w:t>22-р</w:t>
      </w:r>
      <w:r w:rsidR="003F559C" w:rsidRPr="000429A5">
        <w:rPr>
          <w:rFonts w:ascii="PT Astra Serif" w:hAnsi="PT Astra Serif"/>
          <w:color w:val="000000"/>
          <w:szCs w:val="26"/>
        </w:rPr>
        <w:t>а «</w:t>
      </w:r>
      <w:r w:rsidRPr="000429A5">
        <w:rPr>
          <w:rFonts w:ascii="PT Astra Serif" w:hAnsi="PT Astra Serif"/>
          <w:color w:val="000000"/>
          <w:szCs w:val="26"/>
        </w:rPr>
        <w:t xml:space="preserve">О создании автономной некоммерческой организации </w:t>
      </w:r>
      <w:r>
        <w:rPr>
          <w:rFonts w:ascii="PT Astra Serif" w:hAnsi="PT Astra Serif"/>
          <w:color w:val="000000"/>
          <w:szCs w:val="26"/>
        </w:rPr>
        <w:t>«</w:t>
      </w:r>
      <w:r w:rsidRPr="000429A5">
        <w:rPr>
          <w:rFonts w:ascii="PT Astra Serif" w:hAnsi="PT Astra Serif"/>
          <w:color w:val="000000"/>
          <w:szCs w:val="26"/>
        </w:rPr>
        <w:t>Агентство инвестиционного развития Томской области</w:t>
      </w:r>
      <w:r>
        <w:rPr>
          <w:rFonts w:ascii="PT Astra Serif" w:hAnsi="PT Astra Serif"/>
          <w:color w:val="000000"/>
          <w:szCs w:val="26"/>
        </w:rPr>
        <w:t xml:space="preserve">» </w:t>
      </w:r>
      <w:r w:rsidR="00386F08" w:rsidRPr="000429A5">
        <w:rPr>
          <w:rFonts w:ascii="PT Astra Serif" w:hAnsi="PT Astra Serif"/>
          <w:color w:val="000000"/>
          <w:szCs w:val="26"/>
        </w:rPr>
        <w:t>следующие изменения:</w:t>
      </w:r>
      <w:r w:rsidR="00ED0C90" w:rsidRPr="000429A5">
        <w:rPr>
          <w:rFonts w:ascii="PT Astra Serif" w:hAnsi="PT Astra Serif"/>
          <w:color w:val="000000"/>
          <w:szCs w:val="26"/>
        </w:rPr>
        <w:t xml:space="preserve"> </w:t>
      </w:r>
    </w:p>
    <w:p w:rsidR="000429A5" w:rsidRDefault="000429A5" w:rsidP="00AD4E4E">
      <w:pPr>
        <w:autoSpaceDE w:val="0"/>
        <w:autoSpaceDN w:val="0"/>
        <w:adjustRightInd w:val="0"/>
        <w:spacing w:line="264" w:lineRule="auto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1) пункт 2 изложить в следующей редакции:</w:t>
      </w:r>
    </w:p>
    <w:p w:rsidR="000429A5" w:rsidRDefault="000429A5" w:rsidP="000429A5">
      <w:pPr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«2. </w:t>
      </w:r>
      <w:r w:rsidRPr="000429A5">
        <w:rPr>
          <w:rFonts w:ascii="PT Astra Serif" w:hAnsi="PT Astra Serif"/>
          <w:color w:val="000000"/>
          <w:szCs w:val="26"/>
        </w:rPr>
        <w:t xml:space="preserve">Определить исполнительным органом Томской области, осуществляющим функции и полномочия учредителя Агентства от имени Томской области, Департамент </w:t>
      </w:r>
      <w:r>
        <w:rPr>
          <w:rFonts w:ascii="PT Astra Serif" w:hAnsi="PT Astra Serif"/>
          <w:color w:val="000000"/>
          <w:szCs w:val="26"/>
        </w:rPr>
        <w:t xml:space="preserve">инвестиционной и промышленной политики </w:t>
      </w:r>
      <w:r w:rsidRPr="000429A5">
        <w:rPr>
          <w:rFonts w:ascii="PT Astra Serif" w:hAnsi="PT Astra Serif"/>
          <w:color w:val="000000"/>
          <w:szCs w:val="26"/>
        </w:rPr>
        <w:t>Томской области.</w:t>
      </w:r>
      <w:r>
        <w:rPr>
          <w:rFonts w:ascii="PT Astra Serif" w:hAnsi="PT Astra Serif"/>
          <w:color w:val="000000"/>
          <w:szCs w:val="26"/>
        </w:rPr>
        <w:t>»</w:t>
      </w:r>
      <w:r w:rsidR="00A05606">
        <w:rPr>
          <w:rFonts w:ascii="PT Astra Serif" w:hAnsi="PT Astra Serif"/>
          <w:color w:val="000000"/>
          <w:szCs w:val="26"/>
        </w:rPr>
        <w:t>;</w:t>
      </w:r>
    </w:p>
    <w:p w:rsidR="000429A5" w:rsidRDefault="00E72D52" w:rsidP="000429A5">
      <w:pPr>
        <w:autoSpaceDE w:val="0"/>
        <w:autoSpaceDN w:val="0"/>
        <w:adjustRightInd w:val="0"/>
        <w:spacing w:line="264" w:lineRule="auto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2</w:t>
      </w:r>
      <w:r w:rsidR="000429A5">
        <w:rPr>
          <w:rFonts w:ascii="PT Astra Serif" w:hAnsi="PT Astra Serif"/>
          <w:color w:val="000000"/>
          <w:szCs w:val="26"/>
        </w:rPr>
        <w:t xml:space="preserve">) </w:t>
      </w:r>
      <w:r w:rsidR="00A05606">
        <w:rPr>
          <w:rFonts w:ascii="PT Astra Serif" w:hAnsi="PT Astra Serif"/>
          <w:color w:val="000000"/>
          <w:szCs w:val="26"/>
        </w:rPr>
        <w:t xml:space="preserve">абзац первый </w:t>
      </w:r>
      <w:r w:rsidR="000429A5">
        <w:rPr>
          <w:rFonts w:ascii="PT Astra Serif" w:hAnsi="PT Astra Serif"/>
          <w:color w:val="000000"/>
          <w:szCs w:val="26"/>
        </w:rPr>
        <w:t>пункт</w:t>
      </w:r>
      <w:r w:rsidR="00A05606">
        <w:rPr>
          <w:rFonts w:ascii="PT Astra Serif" w:hAnsi="PT Astra Serif"/>
          <w:color w:val="000000"/>
          <w:szCs w:val="26"/>
        </w:rPr>
        <w:t>а</w:t>
      </w:r>
      <w:r w:rsidR="000429A5">
        <w:rPr>
          <w:rFonts w:ascii="PT Astra Serif" w:hAnsi="PT Astra Serif"/>
          <w:color w:val="000000"/>
          <w:szCs w:val="26"/>
        </w:rPr>
        <w:t xml:space="preserve"> 3 изложить в следующей редакции:</w:t>
      </w:r>
    </w:p>
    <w:p w:rsidR="000429A5" w:rsidRDefault="000429A5" w:rsidP="00AD4E4E">
      <w:pPr>
        <w:autoSpaceDE w:val="0"/>
        <w:autoSpaceDN w:val="0"/>
        <w:adjustRightInd w:val="0"/>
        <w:spacing w:line="264" w:lineRule="auto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«</w:t>
      </w:r>
      <w:r w:rsidR="00B52C68">
        <w:rPr>
          <w:rFonts w:ascii="PT Astra Serif" w:hAnsi="PT Astra Serif"/>
          <w:color w:val="000000"/>
          <w:szCs w:val="26"/>
        </w:rPr>
        <w:t>3. </w:t>
      </w:r>
      <w:r w:rsidRPr="000429A5">
        <w:rPr>
          <w:rFonts w:ascii="PT Astra Serif" w:hAnsi="PT Astra Serif"/>
          <w:color w:val="000000"/>
          <w:szCs w:val="26"/>
        </w:rPr>
        <w:t xml:space="preserve">Департамент </w:t>
      </w:r>
      <w:r>
        <w:rPr>
          <w:rFonts w:ascii="PT Astra Serif" w:hAnsi="PT Astra Serif"/>
          <w:color w:val="000000"/>
          <w:szCs w:val="26"/>
        </w:rPr>
        <w:t xml:space="preserve">инвестиционной и промышленной политики </w:t>
      </w:r>
      <w:r w:rsidRPr="000429A5">
        <w:rPr>
          <w:rFonts w:ascii="PT Astra Serif" w:hAnsi="PT Astra Serif"/>
          <w:color w:val="000000"/>
          <w:szCs w:val="26"/>
        </w:rPr>
        <w:t>Томской области</w:t>
      </w:r>
      <w:r>
        <w:rPr>
          <w:rFonts w:ascii="PT Astra Serif" w:hAnsi="PT Astra Serif"/>
          <w:color w:val="000000"/>
          <w:szCs w:val="26"/>
        </w:rPr>
        <w:t>:»</w:t>
      </w:r>
      <w:r w:rsidR="00A05606">
        <w:rPr>
          <w:rFonts w:ascii="PT Astra Serif" w:hAnsi="PT Astra Serif"/>
          <w:color w:val="000000"/>
          <w:szCs w:val="26"/>
        </w:rPr>
        <w:t>;</w:t>
      </w:r>
    </w:p>
    <w:p w:rsidR="00E72D52" w:rsidRDefault="00E72D52" w:rsidP="00E72D52">
      <w:pPr>
        <w:autoSpaceDE w:val="0"/>
        <w:autoSpaceDN w:val="0"/>
        <w:adjustRightInd w:val="0"/>
        <w:spacing w:line="264" w:lineRule="auto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3) пункт 5 изложить в следующей редакции:</w:t>
      </w:r>
    </w:p>
    <w:p w:rsidR="000429A5" w:rsidRDefault="00E72D52" w:rsidP="00AD4E4E">
      <w:pPr>
        <w:autoSpaceDE w:val="0"/>
        <w:autoSpaceDN w:val="0"/>
        <w:adjustRightInd w:val="0"/>
        <w:spacing w:line="264" w:lineRule="auto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«</w:t>
      </w:r>
      <w:r w:rsidRPr="00E72D52">
        <w:rPr>
          <w:rFonts w:ascii="PT Astra Serif" w:hAnsi="PT Astra Serif"/>
          <w:color w:val="000000"/>
          <w:szCs w:val="26"/>
        </w:rPr>
        <w:t>5. Контроль за исполнением настоящего распоряжения возложить на заместителя Губернатора Томской области по экономике, инвестиционной политике и имущественным отношениям.</w:t>
      </w:r>
      <w:r>
        <w:rPr>
          <w:rFonts w:ascii="PT Astra Serif" w:hAnsi="PT Astra Serif"/>
          <w:color w:val="000000"/>
          <w:szCs w:val="26"/>
        </w:rPr>
        <w:t>»</w:t>
      </w:r>
      <w:r w:rsidR="00396DB9">
        <w:rPr>
          <w:rFonts w:ascii="PT Astra Serif" w:hAnsi="PT Astra Serif"/>
          <w:color w:val="000000"/>
          <w:szCs w:val="26"/>
        </w:rPr>
        <w:t>.</w:t>
      </w:r>
    </w:p>
    <w:p w:rsidR="00091243" w:rsidRPr="00460EBF" w:rsidRDefault="00412083" w:rsidP="00AD4E4E">
      <w:pPr>
        <w:autoSpaceDE w:val="0"/>
        <w:autoSpaceDN w:val="0"/>
        <w:adjustRightInd w:val="0"/>
        <w:spacing w:line="264" w:lineRule="auto"/>
        <w:jc w:val="both"/>
        <w:rPr>
          <w:rFonts w:ascii="PT Astra Serif" w:hAnsi="PT Astra Serif"/>
          <w:color w:val="000000"/>
          <w:szCs w:val="26"/>
        </w:rPr>
      </w:pPr>
      <w:r w:rsidRPr="00460EBF">
        <w:rPr>
          <w:rFonts w:ascii="PT Astra Serif" w:hAnsi="PT Astra Serif"/>
          <w:color w:val="000000"/>
          <w:szCs w:val="26"/>
        </w:rPr>
        <w:t>2.</w:t>
      </w:r>
      <w:r w:rsidR="00BE6448" w:rsidRPr="00460EBF">
        <w:rPr>
          <w:rFonts w:ascii="PT Astra Serif" w:hAnsi="PT Astra Serif"/>
          <w:color w:val="000000"/>
          <w:szCs w:val="26"/>
        </w:rPr>
        <w:t> </w:t>
      </w:r>
      <w:r w:rsidRPr="00460EBF">
        <w:rPr>
          <w:rFonts w:ascii="PT Astra Serif" w:hAnsi="PT Astra Serif"/>
          <w:color w:val="000000"/>
          <w:szCs w:val="26"/>
        </w:rPr>
        <w:t xml:space="preserve">Настоящее </w:t>
      </w:r>
      <w:r w:rsidR="00E72D52">
        <w:rPr>
          <w:rFonts w:ascii="PT Astra Serif" w:hAnsi="PT Astra Serif"/>
          <w:color w:val="000000"/>
          <w:szCs w:val="26"/>
        </w:rPr>
        <w:t xml:space="preserve">распоряжение </w:t>
      </w:r>
      <w:r w:rsidRPr="00460EBF">
        <w:rPr>
          <w:rFonts w:ascii="PT Astra Serif" w:hAnsi="PT Astra Serif"/>
          <w:color w:val="000000"/>
          <w:szCs w:val="26"/>
        </w:rPr>
        <w:t>вступает в силу с</w:t>
      </w:r>
      <w:r w:rsidR="00E72D52">
        <w:rPr>
          <w:rFonts w:ascii="PT Astra Serif" w:hAnsi="PT Astra Serif"/>
          <w:color w:val="000000"/>
          <w:szCs w:val="26"/>
        </w:rPr>
        <w:t xml:space="preserve"> даты его принятия</w:t>
      </w:r>
      <w:r w:rsidR="004A1D7E" w:rsidRPr="00460EBF">
        <w:rPr>
          <w:rFonts w:ascii="PT Astra Serif" w:hAnsi="PT Astra Serif"/>
          <w:color w:val="000000"/>
          <w:szCs w:val="26"/>
        </w:rPr>
        <w:t>.</w:t>
      </w:r>
    </w:p>
    <w:p w:rsidR="00A96B9C" w:rsidRDefault="00A96B9C" w:rsidP="00027FF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4C73A7" w:rsidRDefault="004C73A7" w:rsidP="00027FF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320B1F" w:rsidRPr="00460EBF" w:rsidRDefault="00A96B9C" w:rsidP="00027FF1">
      <w:pPr>
        <w:pStyle w:val="3"/>
        <w:spacing w:before="0"/>
        <w:rPr>
          <w:rFonts w:ascii="PT Astra Serif" w:hAnsi="PT Astra Serif"/>
          <w:sz w:val="26"/>
          <w:szCs w:val="26"/>
        </w:rPr>
      </w:pPr>
      <w:r w:rsidRPr="00460EBF">
        <w:rPr>
          <w:rFonts w:ascii="PT Astra Serif" w:hAnsi="PT Astra Serif"/>
          <w:sz w:val="26"/>
          <w:szCs w:val="26"/>
        </w:rPr>
        <w:t>Губернатор Томской области</w:t>
      </w:r>
      <w:r w:rsidRPr="00460EBF">
        <w:rPr>
          <w:rFonts w:ascii="PT Astra Serif" w:hAnsi="PT Astra Serif"/>
          <w:sz w:val="26"/>
          <w:szCs w:val="26"/>
        </w:rPr>
        <w:tab/>
      </w:r>
      <w:r w:rsidR="00595BED" w:rsidRPr="00460EBF">
        <w:rPr>
          <w:rFonts w:ascii="PT Astra Serif" w:hAnsi="PT Astra Serif"/>
          <w:sz w:val="26"/>
          <w:szCs w:val="26"/>
        </w:rPr>
        <w:t xml:space="preserve"> </w:t>
      </w:r>
      <w:r w:rsidR="00E21E34" w:rsidRPr="00460EBF">
        <w:rPr>
          <w:rFonts w:ascii="PT Astra Serif" w:hAnsi="PT Astra Serif"/>
          <w:sz w:val="26"/>
          <w:szCs w:val="26"/>
        </w:rPr>
        <w:t xml:space="preserve"> </w:t>
      </w:r>
      <w:r w:rsidR="00E12572" w:rsidRPr="00460EBF">
        <w:rPr>
          <w:rFonts w:ascii="PT Astra Serif" w:hAnsi="PT Astra Serif"/>
          <w:sz w:val="26"/>
          <w:szCs w:val="26"/>
        </w:rPr>
        <w:t xml:space="preserve"> </w:t>
      </w:r>
      <w:r w:rsidR="00027FF1" w:rsidRPr="00460EBF">
        <w:rPr>
          <w:rFonts w:ascii="PT Astra Serif" w:hAnsi="PT Astra Serif"/>
          <w:sz w:val="26"/>
          <w:szCs w:val="26"/>
        </w:rPr>
        <w:t xml:space="preserve">   </w:t>
      </w:r>
      <w:r w:rsidR="00AA5194" w:rsidRPr="00460EBF">
        <w:rPr>
          <w:rFonts w:ascii="PT Astra Serif" w:hAnsi="PT Astra Serif"/>
          <w:sz w:val="26"/>
          <w:szCs w:val="26"/>
        </w:rPr>
        <w:t xml:space="preserve">     </w:t>
      </w:r>
      <w:r w:rsidR="00595BED" w:rsidRPr="00460EBF">
        <w:rPr>
          <w:rFonts w:ascii="PT Astra Serif" w:hAnsi="PT Astra Serif"/>
          <w:sz w:val="26"/>
          <w:szCs w:val="26"/>
        </w:rPr>
        <w:t xml:space="preserve"> </w:t>
      </w:r>
      <w:r w:rsidRPr="00460EBF">
        <w:rPr>
          <w:rFonts w:ascii="PT Astra Serif" w:hAnsi="PT Astra Serif"/>
          <w:sz w:val="26"/>
          <w:szCs w:val="26"/>
        </w:rPr>
        <w:t> </w:t>
      </w:r>
      <w:r w:rsidR="001B2385" w:rsidRPr="00460EBF">
        <w:rPr>
          <w:rFonts w:ascii="PT Astra Serif" w:hAnsi="PT Astra Serif"/>
          <w:sz w:val="26"/>
          <w:szCs w:val="26"/>
        </w:rPr>
        <w:t>В</w:t>
      </w:r>
      <w:r w:rsidR="00F33B55" w:rsidRPr="00460EBF">
        <w:rPr>
          <w:rFonts w:ascii="PT Astra Serif" w:hAnsi="PT Astra Serif"/>
          <w:sz w:val="26"/>
          <w:szCs w:val="26"/>
        </w:rPr>
        <w:t>.</w:t>
      </w:r>
      <w:r w:rsidR="001B2385" w:rsidRPr="00460EBF">
        <w:rPr>
          <w:rFonts w:ascii="PT Astra Serif" w:hAnsi="PT Astra Serif"/>
          <w:sz w:val="26"/>
          <w:szCs w:val="26"/>
        </w:rPr>
        <w:t>В</w:t>
      </w:r>
      <w:r w:rsidR="00706E0A" w:rsidRPr="00460EBF">
        <w:rPr>
          <w:rFonts w:ascii="PT Astra Serif" w:hAnsi="PT Astra Serif"/>
          <w:sz w:val="26"/>
          <w:szCs w:val="26"/>
        </w:rPr>
        <w:t>.</w:t>
      </w:r>
      <w:r w:rsidR="0038761E" w:rsidRPr="00460EBF">
        <w:rPr>
          <w:rFonts w:ascii="PT Astra Serif" w:hAnsi="PT Astra Serif"/>
          <w:sz w:val="26"/>
          <w:szCs w:val="26"/>
        </w:rPr>
        <w:t xml:space="preserve"> </w:t>
      </w:r>
      <w:r w:rsidR="001B2385" w:rsidRPr="00460EBF">
        <w:rPr>
          <w:rFonts w:ascii="PT Astra Serif" w:hAnsi="PT Astra Serif"/>
          <w:sz w:val="26"/>
          <w:szCs w:val="26"/>
        </w:rPr>
        <w:t>Мазур</w:t>
      </w:r>
    </w:p>
    <w:p w:rsidR="00A01B3F" w:rsidRDefault="00A01B3F" w:rsidP="00027FF1">
      <w:pPr>
        <w:pStyle w:val="3"/>
        <w:spacing w:before="0"/>
        <w:ind w:left="-142"/>
        <w:rPr>
          <w:rFonts w:ascii="PT Astra Serif" w:hAnsi="PT Astra Serif"/>
          <w:sz w:val="20"/>
        </w:rPr>
      </w:pPr>
    </w:p>
    <w:p w:rsidR="004C73A7" w:rsidRDefault="004C73A7" w:rsidP="00027FF1">
      <w:pPr>
        <w:pStyle w:val="3"/>
        <w:spacing w:before="0"/>
        <w:ind w:left="-142"/>
        <w:rPr>
          <w:rFonts w:ascii="PT Astra Serif" w:hAnsi="PT Astra Serif"/>
          <w:sz w:val="20"/>
        </w:rPr>
      </w:pPr>
    </w:p>
    <w:p w:rsidR="004C73A7" w:rsidRDefault="004C73A7" w:rsidP="00027FF1">
      <w:pPr>
        <w:pStyle w:val="3"/>
        <w:spacing w:before="0"/>
        <w:ind w:left="-142"/>
        <w:rPr>
          <w:rFonts w:ascii="PT Astra Serif" w:hAnsi="PT Astra Serif"/>
          <w:sz w:val="20"/>
        </w:rPr>
      </w:pPr>
    </w:p>
    <w:p w:rsidR="004C73A7" w:rsidRDefault="004C73A7" w:rsidP="00027FF1">
      <w:pPr>
        <w:pStyle w:val="3"/>
        <w:spacing w:before="0"/>
        <w:ind w:left="-142"/>
        <w:rPr>
          <w:rFonts w:ascii="PT Astra Serif" w:hAnsi="PT Astra Serif"/>
          <w:sz w:val="20"/>
        </w:rPr>
      </w:pPr>
    </w:p>
    <w:p w:rsidR="004C73A7" w:rsidRDefault="004C73A7" w:rsidP="00027FF1">
      <w:pPr>
        <w:pStyle w:val="3"/>
        <w:spacing w:before="0"/>
        <w:ind w:left="-142"/>
        <w:rPr>
          <w:rFonts w:ascii="PT Astra Serif" w:hAnsi="PT Astra Serif"/>
          <w:sz w:val="20"/>
        </w:rPr>
      </w:pPr>
    </w:p>
    <w:p w:rsidR="004C73A7" w:rsidRDefault="004C73A7" w:rsidP="00027FF1">
      <w:pPr>
        <w:pStyle w:val="3"/>
        <w:spacing w:before="0"/>
        <w:ind w:left="-142"/>
        <w:rPr>
          <w:rFonts w:ascii="PT Astra Serif" w:hAnsi="PT Astra Serif"/>
          <w:sz w:val="20"/>
        </w:rPr>
      </w:pPr>
    </w:p>
    <w:p w:rsidR="000D7365" w:rsidRDefault="000D7365" w:rsidP="00027FF1">
      <w:pPr>
        <w:pStyle w:val="3"/>
        <w:spacing w:before="0"/>
        <w:ind w:left="-142"/>
        <w:rPr>
          <w:rFonts w:ascii="PT Astra Serif" w:hAnsi="PT Astra Serif"/>
          <w:sz w:val="20"/>
        </w:rPr>
      </w:pPr>
    </w:p>
    <w:bookmarkEnd w:id="0"/>
    <w:p w:rsidR="000D7365" w:rsidRDefault="000D7365" w:rsidP="00027FF1">
      <w:pPr>
        <w:pStyle w:val="3"/>
        <w:spacing w:before="0"/>
        <w:ind w:left="-142"/>
        <w:rPr>
          <w:rFonts w:ascii="PT Astra Serif" w:hAnsi="PT Astra Serif"/>
          <w:sz w:val="20"/>
        </w:rPr>
      </w:pPr>
    </w:p>
    <w:p w:rsidR="000D7365" w:rsidRDefault="000D7365" w:rsidP="00027FF1">
      <w:pPr>
        <w:pStyle w:val="3"/>
        <w:spacing w:before="0"/>
        <w:ind w:left="-142"/>
        <w:rPr>
          <w:rFonts w:ascii="PT Astra Serif" w:hAnsi="PT Astra Serif"/>
          <w:sz w:val="20"/>
        </w:rPr>
      </w:pPr>
    </w:p>
    <w:p w:rsidR="000D7365" w:rsidRDefault="000D7365" w:rsidP="00027FF1">
      <w:pPr>
        <w:pStyle w:val="3"/>
        <w:spacing w:before="0"/>
        <w:ind w:left="-142"/>
        <w:rPr>
          <w:rFonts w:ascii="PT Astra Serif" w:hAnsi="PT Astra Serif"/>
          <w:sz w:val="20"/>
        </w:rPr>
      </w:pPr>
    </w:p>
    <w:p w:rsidR="000D7365" w:rsidRDefault="000D7365" w:rsidP="00027FF1">
      <w:pPr>
        <w:pStyle w:val="3"/>
        <w:spacing w:before="0"/>
        <w:ind w:left="-142"/>
        <w:rPr>
          <w:rFonts w:ascii="PT Astra Serif" w:hAnsi="PT Astra Serif"/>
          <w:sz w:val="20"/>
        </w:rPr>
      </w:pPr>
    </w:p>
    <w:p w:rsidR="000D7365" w:rsidRDefault="000D7365" w:rsidP="00027FF1">
      <w:pPr>
        <w:pStyle w:val="3"/>
        <w:spacing w:before="0"/>
        <w:ind w:left="-142"/>
        <w:rPr>
          <w:rFonts w:ascii="PT Astra Serif" w:hAnsi="PT Astra Serif"/>
          <w:sz w:val="20"/>
        </w:rPr>
      </w:pPr>
    </w:p>
    <w:p w:rsidR="000D7365" w:rsidRDefault="000D7365" w:rsidP="00027FF1">
      <w:pPr>
        <w:pStyle w:val="3"/>
        <w:spacing w:before="0"/>
        <w:ind w:left="-142"/>
        <w:rPr>
          <w:rFonts w:ascii="PT Astra Serif" w:hAnsi="PT Astra Serif"/>
          <w:sz w:val="20"/>
        </w:rPr>
      </w:pPr>
    </w:p>
    <w:p w:rsidR="004C73A7" w:rsidRDefault="004C73A7" w:rsidP="00027FF1">
      <w:pPr>
        <w:pStyle w:val="3"/>
        <w:spacing w:before="0"/>
        <w:ind w:left="-142"/>
        <w:rPr>
          <w:rFonts w:ascii="PT Astra Serif" w:hAnsi="PT Astra Serif"/>
          <w:sz w:val="20"/>
        </w:rPr>
      </w:pPr>
    </w:p>
    <w:p w:rsidR="004C73A7" w:rsidRDefault="004C73A7" w:rsidP="00027FF1">
      <w:pPr>
        <w:pStyle w:val="3"/>
        <w:spacing w:before="0"/>
        <w:ind w:left="-142"/>
        <w:rPr>
          <w:rFonts w:ascii="PT Astra Serif" w:hAnsi="PT Astra Serif"/>
          <w:sz w:val="20"/>
        </w:rPr>
      </w:pPr>
    </w:p>
    <w:p w:rsidR="004C73A7" w:rsidRPr="00460EBF" w:rsidRDefault="004C73A7" w:rsidP="00027FF1">
      <w:pPr>
        <w:pStyle w:val="3"/>
        <w:spacing w:before="0"/>
        <w:ind w:left="-142"/>
        <w:rPr>
          <w:rFonts w:ascii="PT Astra Serif" w:hAnsi="PT Astra Serif"/>
          <w:sz w:val="20"/>
        </w:rPr>
      </w:pPr>
    </w:p>
    <w:p w:rsidR="009F5031" w:rsidRDefault="009F5031" w:rsidP="00027FF1">
      <w:pPr>
        <w:pStyle w:val="3"/>
        <w:spacing w:before="0"/>
        <w:ind w:left="-142"/>
        <w:rPr>
          <w:rFonts w:ascii="PT Astra Serif" w:hAnsi="PT Astra Serif"/>
          <w:sz w:val="20"/>
        </w:rPr>
      </w:pPr>
    </w:p>
    <w:p w:rsidR="009F5031" w:rsidRDefault="009F5031" w:rsidP="00027FF1">
      <w:pPr>
        <w:pStyle w:val="3"/>
        <w:spacing w:before="0"/>
        <w:ind w:left="-142"/>
        <w:rPr>
          <w:rFonts w:ascii="PT Astra Serif" w:hAnsi="PT Astra Serif"/>
          <w:sz w:val="20"/>
        </w:rPr>
      </w:pPr>
    </w:p>
    <w:p w:rsidR="00522F56" w:rsidRPr="00460EBF" w:rsidRDefault="00170EFE" w:rsidP="00027FF1">
      <w:pPr>
        <w:pStyle w:val="3"/>
        <w:spacing w:before="0"/>
        <w:ind w:left="-142"/>
        <w:rPr>
          <w:rFonts w:ascii="PT Astra Serif" w:hAnsi="PT Astra Serif"/>
          <w:sz w:val="26"/>
          <w:szCs w:val="26"/>
        </w:rPr>
      </w:pPr>
      <w:r w:rsidRPr="00460EBF">
        <w:rPr>
          <w:rFonts w:ascii="PT Astra Serif" w:hAnsi="PT Astra Serif"/>
          <w:sz w:val="20"/>
        </w:rPr>
        <w:t>Бородулин Г.А.</w:t>
      </w:r>
    </w:p>
    <w:sectPr w:rsidR="00522F56" w:rsidRPr="00460EBF" w:rsidSect="00E91F98">
      <w:type w:val="continuous"/>
      <w:pgSz w:w="11907" w:h="16840" w:code="9"/>
      <w:pgMar w:top="720" w:right="720" w:bottom="720" w:left="1701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7C03" w:rsidRDefault="00197C03">
      <w:r>
        <w:separator/>
      </w:r>
    </w:p>
  </w:endnote>
  <w:endnote w:type="continuationSeparator" w:id="0">
    <w:p w:rsidR="00197C03" w:rsidRDefault="00197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Times New Roman"/>
    <w:panose1 w:val="020B0500000000000000"/>
    <w:charset w:val="00"/>
    <w:family w:val="swiss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7C03" w:rsidRDefault="00197C03">
      <w:r>
        <w:separator/>
      </w:r>
    </w:p>
  </w:footnote>
  <w:footnote w:type="continuationSeparator" w:id="0">
    <w:p w:rsidR="00197C03" w:rsidRDefault="00197C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A1162"/>
    <w:multiLevelType w:val="hybridMultilevel"/>
    <w:tmpl w:val="7F7892C6"/>
    <w:lvl w:ilvl="0" w:tplc="B8563C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83214B"/>
    <w:multiLevelType w:val="hybridMultilevel"/>
    <w:tmpl w:val="98C40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E75019"/>
    <w:multiLevelType w:val="hybridMultilevel"/>
    <w:tmpl w:val="3F3A29C6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B013087"/>
    <w:multiLevelType w:val="hybridMultilevel"/>
    <w:tmpl w:val="8EE20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B81520"/>
    <w:multiLevelType w:val="hybridMultilevel"/>
    <w:tmpl w:val="8ABA9E20"/>
    <w:lvl w:ilvl="0" w:tplc="19A8C1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A6C2E20"/>
    <w:multiLevelType w:val="hybridMultilevel"/>
    <w:tmpl w:val="9B6CF25C"/>
    <w:lvl w:ilvl="0" w:tplc="6874B32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B2D0FD1"/>
    <w:multiLevelType w:val="hybridMultilevel"/>
    <w:tmpl w:val="920A050E"/>
    <w:lvl w:ilvl="0" w:tplc="649AC1CC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7">
    <w:nsid w:val="2BDE2276"/>
    <w:multiLevelType w:val="hybridMultilevel"/>
    <w:tmpl w:val="758AAFD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3D2343B"/>
    <w:multiLevelType w:val="hybridMultilevel"/>
    <w:tmpl w:val="B8B47106"/>
    <w:lvl w:ilvl="0" w:tplc="4E9AF9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4A72B8E"/>
    <w:multiLevelType w:val="hybridMultilevel"/>
    <w:tmpl w:val="675C9454"/>
    <w:lvl w:ilvl="0" w:tplc="C2BE9340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60E6B75"/>
    <w:multiLevelType w:val="hybridMultilevel"/>
    <w:tmpl w:val="3FBC5976"/>
    <w:lvl w:ilvl="0" w:tplc="A4F836F4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6F04200"/>
    <w:multiLevelType w:val="hybridMultilevel"/>
    <w:tmpl w:val="9A4E0CB2"/>
    <w:lvl w:ilvl="0" w:tplc="EBEECD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3943C9"/>
    <w:multiLevelType w:val="hybridMultilevel"/>
    <w:tmpl w:val="4FD8746C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>
    <w:nsid w:val="45F5151E"/>
    <w:multiLevelType w:val="hybridMultilevel"/>
    <w:tmpl w:val="3D4C1420"/>
    <w:lvl w:ilvl="0" w:tplc="AADAFC3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9214793"/>
    <w:multiLevelType w:val="hybridMultilevel"/>
    <w:tmpl w:val="FAF405DE"/>
    <w:lvl w:ilvl="0" w:tplc="5C76755E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4685FA6"/>
    <w:multiLevelType w:val="hybridMultilevel"/>
    <w:tmpl w:val="6728DF94"/>
    <w:lvl w:ilvl="0" w:tplc="04190011">
      <w:start w:val="1"/>
      <w:numFmt w:val="decimal"/>
      <w:lvlText w:val="%1)"/>
      <w:lvlJc w:val="left"/>
      <w:pPr>
        <w:ind w:left="1364" w:hanging="360"/>
      </w:p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6">
    <w:nsid w:val="55B00B6C"/>
    <w:multiLevelType w:val="hybridMultilevel"/>
    <w:tmpl w:val="98C40120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0C2B1D"/>
    <w:multiLevelType w:val="hybridMultilevel"/>
    <w:tmpl w:val="561A8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A947F3"/>
    <w:multiLevelType w:val="hybridMultilevel"/>
    <w:tmpl w:val="B1B880C4"/>
    <w:lvl w:ilvl="0" w:tplc="64C8D088">
      <w:start w:val="1"/>
      <w:numFmt w:val="decimal"/>
      <w:lvlText w:val="%1."/>
      <w:lvlJc w:val="left"/>
      <w:pPr>
        <w:ind w:left="1424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9">
    <w:nsid w:val="623E42A6"/>
    <w:multiLevelType w:val="hybridMultilevel"/>
    <w:tmpl w:val="9A4E0CB2"/>
    <w:lvl w:ilvl="0" w:tplc="EBEECD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3574BF"/>
    <w:multiLevelType w:val="hybridMultilevel"/>
    <w:tmpl w:val="30D84AB0"/>
    <w:lvl w:ilvl="0" w:tplc="582CE3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8D6356B"/>
    <w:multiLevelType w:val="multilevel"/>
    <w:tmpl w:val="1A56C6D4"/>
    <w:lvl w:ilvl="0">
      <w:start w:val="1"/>
      <w:numFmt w:val="decimal"/>
      <w:lvlText w:val="%1-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7472" w:hanging="1800"/>
      </w:pPr>
      <w:rPr>
        <w:rFonts w:hint="default"/>
      </w:rPr>
    </w:lvl>
  </w:abstractNum>
  <w:abstractNum w:abstractNumId="22">
    <w:nsid w:val="6AEF340C"/>
    <w:multiLevelType w:val="hybridMultilevel"/>
    <w:tmpl w:val="5AE42F9C"/>
    <w:lvl w:ilvl="0" w:tplc="20A6FEB4">
      <w:start w:val="1"/>
      <w:numFmt w:val="decimal"/>
      <w:lvlText w:val="%1."/>
      <w:lvlJc w:val="left"/>
      <w:pPr>
        <w:ind w:left="3338" w:hanging="360"/>
      </w:pPr>
    </w:lvl>
    <w:lvl w:ilvl="1" w:tplc="04190011">
      <w:start w:val="1"/>
      <w:numFmt w:val="decimal"/>
      <w:lvlText w:val="%2)"/>
      <w:lvlJc w:val="left"/>
      <w:pPr>
        <w:ind w:left="5322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FF3158E"/>
    <w:multiLevelType w:val="hybridMultilevel"/>
    <w:tmpl w:val="96829D26"/>
    <w:lvl w:ilvl="0" w:tplc="4FD653EC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72B14326"/>
    <w:multiLevelType w:val="hybridMultilevel"/>
    <w:tmpl w:val="8EE20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32D5970"/>
    <w:multiLevelType w:val="hybridMultilevel"/>
    <w:tmpl w:val="9C88AF9E"/>
    <w:lvl w:ilvl="0" w:tplc="C81087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DFF6921"/>
    <w:multiLevelType w:val="hybridMultilevel"/>
    <w:tmpl w:val="A05454C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1">
      <w:start w:val="1"/>
      <w:numFmt w:val="decimal"/>
      <w:lvlText w:val="%2)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>
    <w:nsid w:val="7E060335"/>
    <w:multiLevelType w:val="hybridMultilevel"/>
    <w:tmpl w:val="98C40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2"/>
  </w:num>
  <w:num w:numId="6">
    <w:abstractNumId w:val="3"/>
  </w:num>
  <w:num w:numId="7">
    <w:abstractNumId w:val="19"/>
  </w:num>
  <w:num w:numId="8">
    <w:abstractNumId w:val="24"/>
  </w:num>
  <w:num w:numId="9">
    <w:abstractNumId w:val="11"/>
  </w:num>
  <w:num w:numId="10">
    <w:abstractNumId w:val="17"/>
  </w:num>
  <w:num w:numId="11">
    <w:abstractNumId w:val="27"/>
  </w:num>
  <w:num w:numId="12">
    <w:abstractNumId w:val="16"/>
  </w:num>
  <w:num w:numId="13">
    <w:abstractNumId w:val="21"/>
  </w:num>
  <w:num w:numId="14">
    <w:abstractNumId w:val="8"/>
  </w:num>
  <w:num w:numId="15">
    <w:abstractNumId w:val="1"/>
  </w:num>
  <w:num w:numId="16">
    <w:abstractNumId w:val="18"/>
  </w:num>
  <w:num w:numId="17">
    <w:abstractNumId w:val="6"/>
  </w:num>
  <w:num w:numId="18">
    <w:abstractNumId w:val="10"/>
  </w:num>
  <w:num w:numId="19">
    <w:abstractNumId w:val="14"/>
  </w:num>
  <w:num w:numId="20">
    <w:abstractNumId w:val="5"/>
  </w:num>
  <w:num w:numId="21">
    <w:abstractNumId w:val="4"/>
  </w:num>
  <w:num w:numId="22">
    <w:abstractNumId w:val="0"/>
  </w:num>
  <w:num w:numId="23">
    <w:abstractNumId w:val="9"/>
  </w:num>
  <w:num w:numId="24">
    <w:abstractNumId w:val="26"/>
  </w:num>
  <w:num w:numId="25">
    <w:abstractNumId w:val="22"/>
  </w:num>
  <w:num w:numId="26">
    <w:abstractNumId w:val="7"/>
  </w:num>
  <w:num w:numId="27">
    <w:abstractNumId w:val="15"/>
  </w:num>
  <w:num w:numId="28">
    <w:abstractNumId w:val="13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activeWritingStyle w:appName="MSWord" w:lang="ru-RU" w:vendorID="64" w:dllVersion="131078" w:nlCheck="1" w:checkStyle="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6BD"/>
    <w:rsid w:val="00004B57"/>
    <w:rsid w:val="00011187"/>
    <w:rsid w:val="00011ED6"/>
    <w:rsid w:val="00011F91"/>
    <w:rsid w:val="00014859"/>
    <w:rsid w:val="00014D07"/>
    <w:rsid w:val="00016504"/>
    <w:rsid w:val="000176B9"/>
    <w:rsid w:val="00021EC4"/>
    <w:rsid w:val="0002299B"/>
    <w:rsid w:val="00024D80"/>
    <w:rsid w:val="00024EAE"/>
    <w:rsid w:val="00024F5B"/>
    <w:rsid w:val="00027FF1"/>
    <w:rsid w:val="000367B4"/>
    <w:rsid w:val="00041308"/>
    <w:rsid w:val="00041718"/>
    <w:rsid w:val="000429A5"/>
    <w:rsid w:val="00046F2C"/>
    <w:rsid w:val="00053D47"/>
    <w:rsid w:val="00054CB1"/>
    <w:rsid w:val="00057713"/>
    <w:rsid w:val="00065E58"/>
    <w:rsid w:val="00070AF1"/>
    <w:rsid w:val="00071B39"/>
    <w:rsid w:val="00073BE4"/>
    <w:rsid w:val="00080A7C"/>
    <w:rsid w:val="00081DFC"/>
    <w:rsid w:val="00084391"/>
    <w:rsid w:val="00085E5A"/>
    <w:rsid w:val="00086907"/>
    <w:rsid w:val="00091243"/>
    <w:rsid w:val="00092E17"/>
    <w:rsid w:val="000A1B0D"/>
    <w:rsid w:val="000B2F0D"/>
    <w:rsid w:val="000B48B0"/>
    <w:rsid w:val="000B627B"/>
    <w:rsid w:val="000C39A8"/>
    <w:rsid w:val="000C5C46"/>
    <w:rsid w:val="000C6858"/>
    <w:rsid w:val="000D2D34"/>
    <w:rsid w:val="000D3D30"/>
    <w:rsid w:val="000D5266"/>
    <w:rsid w:val="000D7365"/>
    <w:rsid w:val="000E06F2"/>
    <w:rsid w:val="000E100F"/>
    <w:rsid w:val="000E15EC"/>
    <w:rsid w:val="000E2199"/>
    <w:rsid w:val="000E5CE4"/>
    <w:rsid w:val="000E5E5C"/>
    <w:rsid w:val="000E7D7B"/>
    <w:rsid w:val="000F307A"/>
    <w:rsid w:val="000F4BA9"/>
    <w:rsid w:val="000F7235"/>
    <w:rsid w:val="0010596A"/>
    <w:rsid w:val="00106529"/>
    <w:rsid w:val="001068AE"/>
    <w:rsid w:val="00115064"/>
    <w:rsid w:val="00121DDC"/>
    <w:rsid w:val="00122E7C"/>
    <w:rsid w:val="00124433"/>
    <w:rsid w:val="0012776A"/>
    <w:rsid w:val="00127C17"/>
    <w:rsid w:val="001304F3"/>
    <w:rsid w:val="00134FD6"/>
    <w:rsid w:val="001378D8"/>
    <w:rsid w:val="00146F92"/>
    <w:rsid w:val="00152080"/>
    <w:rsid w:val="00153EFD"/>
    <w:rsid w:val="00155036"/>
    <w:rsid w:val="001577A4"/>
    <w:rsid w:val="00157846"/>
    <w:rsid w:val="001664F3"/>
    <w:rsid w:val="00170EFE"/>
    <w:rsid w:val="00172928"/>
    <w:rsid w:val="00173786"/>
    <w:rsid w:val="0017708D"/>
    <w:rsid w:val="00180B9D"/>
    <w:rsid w:val="00180EDB"/>
    <w:rsid w:val="00182000"/>
    <w:rsid w:val="0018397F"/>
    <w:rsid w:val="00185898"/>
    <w:rsid w:val="00197C03"/>
    <w:rsid w:val="001A01D8"/>
    <w:rsid w:val="001A2DBE"/>
    <w:rsid w:val="001A5A2B"/>
    <w:rsid w:val="001A6CE3"/>
    <w:rsid w:val="001B2385"/>
    <w:rsid w:val="001B24AB"/>
    <w:rsid w:val="001B25F0"/>
    <w:rsid w:val="001B324D"/>
    <w:rsid w:val="001C001A"/>
    <w:rsid w:val="001C376D"/>
    <w:rsid w:val="001C63C5"/>
    <w:rsid w:val="001D1246"/>
    <w:rsid w:val="001D156F"/>
    <w:rsid w:val="001D278F"/>
    <w:rsid w:val="001E1491"/>
    <w:rsid w:val="001E55DA"/>
    <w:rsid w:val="001E65B1"/>
    <w:rsid w:val="001E6EEE"/>
    <w:rsid w:val="001F5230"/>
    <w:rsid w:val="00204670"/>
    <w:rsid w:val="0020658A"/>
    <w:rsid w:val="00207E12"/>
    <w:rsid w:val="002106BD"/>
    <w:rsid w:val="00211620"/>
    <w:rsid w:val="002135A7"/>
    <w:rsid w:val="00214696"/>
    <w:rsid w:val="002201CA"/>
    <w:rsid w:val="00227257"/>
    <w:rsid w:val="00227D14"/>
    <w:rsid w:val="00230B80"/>
    <w:rsid w:val="00230CBF"/>
    <w:rsid w:val="00233DB1"/>
    <w:rsid w:val="002340B8"/>
    <w:rsid w:val="00234891"/>
    <w:rsid w:val="00236424"/>
    <w:rsid w:val="00236AF2"/>
    <w:rsid w:val="0024305C"/>
    <w:rsid w:val="00246053"/>
    <w:rsid w:val="002463F5"/>
    <w:rsid w:val="00246636"/>
    <w:rsid w:val="002469C5"/>
    <w:rsid w:val="00250FF3"/>
    <w:rsid w:val="00253001"/>
    <w:rsid w:val="002553B0"/>
    <w:rsid w:val="002555E0"/>
    <w:rsid w:val="002579AE"/>
    <w:rsid w:val="00257E75"/>
    <w:rsid w:val="002615B7"/>
    <w:rsid w:val="00263A5B"/>
    <w:rsid w:val="00264C62"/>
    <w:rsid w:val="00264F71"/>
    <w:rsid w:val="00265A58"/>
    <w:rsid w:val="00266A1E"/>
    <w:rsid w:val="00273368"/>
    <w:rsid w:val="00276CAC"/>
    <w:rsid w:val="00281F94"/>
    <w:rsid w:val="002832ED"/>
    <w:rsid w:val="00283483"/>
    <w:rsid w:val="00284A15"/>
    <w:rsid w:val="00291E2C"/>
    <w:rsid w:val="00296D37"/>
    <w:rsid w:val="00297621"/>
    <w:rsid w:val="002A35A4"/>
    <w:rsid w:val="002A3C52"/>
    <w:rsid w:val="002A5C5F"/>
    <w:rsid w:val="002A6FA2"/>
    <w:rsid w:val="002A7A17"/>
    <w:rsid w:val="002B141F"/>
    <w:rsid w:val="002B3FB4"/>
    <w:rsid w:val="002B514B"/>
    <w:rsid w:val="002B672F"/>
    <w:rsid w:val="002B74AF"/>
    <w:rsid w:val="002B7FCA"/>
    <w:rsid w:val="002C06B8"/>
    <w:rsid w:val="002C5934"/>
    <w:rsid w:val="002C6935"/>
    <w:rsid w:val="002D08EA"/>
    <w:rsid w:val="002D204C"/>
    <w:rsid w:val="002D5EC9"/>
    <w:rsid w:val="002D6FB5"/>
    <w:rsid w:val="002E5FDC"/>
    <w:rsid w:val="002E77F9"/>
    <w:rsid w:val="002F0AAA"/>
    <w:rsid w:val="002F2852"/>
    <w:rsid w:val="002F5336"/>
    <w:rsid w:val="002F74CD"/>
    <w:rsid w:val="00303CA4"/>
    <w:rsid w:val="00305038"/>
    <w:rsid w:val="00305BBE"/>
    <w:rsid w:val="00311CC5"/>
    <w:rsid w:val="00312261"/>
    <w:rsid w:val="00317A28"/>
    <w:rsid w:val="00317E02"/>
    <w:rsid w:val="00320B1F"/>
    <w:rsid w:val="00322192"/>
    <w:rsid w:val="0032280E"/>
    <w:rsid w:val="0032718D"/>
    <w:rsid w:val="003419AC"/>
    <w:rsid w:val="00341E79"/>
    <w:rsid w:val="00351366"/>
    <w:rsid w:val="003527FD"/>
    <w:rsid w:val="00352F25"/>
    <w:rsid w:val="00355698"/>
    <w:rsid w:val="00355B2D"/>
    <w:rsid w:val="00357108"/>
    <w:rsid w:val="00357319"/>
    <w:rsid w:val="003634C5"/>
    <w:rsid w:val="003639FC"/>
    <w:rsid w:val="0036476A"/>
    <w:rsid w:val="00364CF5"/>
    <w:rsid w:val="00366954"/>
    <w:rsid w:val="00366996"/>
    <w:rsid w:val="00370004"/>
    <w:rsid w:val="0037080A"/>
    <w:rsid w:val="003732C1"/>
    <w:rsid w:val="00375D55"/>
    <w:rsid w:val="0038065B"/>
    <w:rsid w:val="00380E84"/>
    <w:rsid w:val="003843AF"/>
    <w:rsid w:val="00386F08"/>
    <w:rsid w:val="0038761E"/>
    <w:rsid w:val="00392FA0"/>
    <w:rsid w:val="0039558D"/>
    <w:rsid w:val="00396DB9"/>
    <w:rsid w:val="003A4315"/>
    <w:rsid w:val="003B1375"/>
    <w:rsid w:val="003B62F4"/>
    <w:rsid w:val="003C0567"/>
    <w:rsid w:val="003C0CE3"/>
    <w:rsid w:val="003C20FD"/>
    <w:rsid w:val="003C378E"/>
    <w:rsid w:val="003C6A32"/>
    <w:rsid w:val="003D1664"/>
    <w:rsid w:val="003D258E"/>
    <w:rsid w:val="003D2A7D"/>
    <w:rsid w:val="003D40CA"/>
    <w:rsid w:val="003D4839"/>
    <w:rsid w:val="003D5B7D"/>
    <w:rsid w:val="003D5EE5"/>
    <w:rsid w:val="003D61B9"/>
    <w:rsid w:val="003E3F0F"/>
    <w:rsid w:val="003F1473"/>
    <w:rsid w:val="003F2CD6"/>
    <w:rsid w:val="003F452E"/>
    <w:rsid w:val="003F559C"/>
    <w:rsid w:val="003F6F2C"/>
    <w:rsid w:val="00402A73"/>
    <w:rsid w:val="00404EA6"/>
    <w:rsid w:val="00405CDD"/>
    <w:rsid w:val="00406EA8"/>
    <w:rsid w:val="00407A56"/>
    <w:rsid w:val="00412083"/>
    <w:rsid w:val="00412BB7"/>
    <w:rsid w:val="00413A13"/>
    <w:rsid w:val="00415FD7"/>
    <w:rsid w:val="0041613C"/>
    <w:rsid w:val="00416427"/>
    <w:rsid w:val="004166E0"/>
    <w:rsid w:val="004202CD"/>
    <w:rsid w:val="00422D74"/>
    <w:rsid w:val="00424559"/>
    <w:rsid w:val="0042769B"/>
    <w:rsid w:val="00433BA4"/>
    <w:rsid w:val="00434A99"/>
    <w:rsid w:val="00436A3F"/>
    <w:rsid w:val="0044067F"/>
    <w:rsid w:val="00440749"/>
    <w:rsid w:val="00441701"/>
    <w:rsid w:val="004456E9"/>
    <w:rsid w:val="00445B7D"/>
    <w:rsid w:val="00445DDF"/>
    <w:rsid w:val="00446B15"/>
    <w:rsid w:val="0044772A"/>
    <w:rsid w:val="0045424B"/>
    <w:rsid w:val="00457F69"/>
    <w:rsid w:val="00460EBF"/>
    <w:rsid w:val="00461669"/>
    <w:rsid w:val="00464050"/>
    <w:rsid w:val="00466BEF"/>
    <w:rsid w:val="00470AD5"/>
    <w:rsid w:val="00473213"/>
    <w:rsid w:val="004740B0"/>
    <w:rsid w:val="00474751"/>
    <w:rsid w:val="0048082C"/>
    <w:rsid w:val="00481768"/>
    <w:rsid w:val="00482D7A"/>
    <w:rsid w:val="00485F5B"/>
    <w:rsid w:val="0048605A"/>
    <w:rsid w:val="00486899"/>
    <w:rsid w:val="00490E1E"/>
    <w:rsid w:val="00493636"/>
    <w:rsid w:val="00495C6A"/>
    <w:rsid w:val="004A1D7E"/>
    <w:rsid w:val="004A4E1D"/>
    <w:rsid w:val="004B54F4"/>
    <w:rsid w:val="004B6A1E"/>
    <w:rsid w:val="004C32E0"/>
    <w:rsid w:val="004C4017"/>
    <w:rsid w:val="004C4DAD"/>
    <w:rsid w:val="004C62A4"/>
    <w:rsid w:val="004C70AF"/>
    <w:rsid w:val="004C73A7"/>
    <w:rsid w:val="004D59B4"/>
    <w:rsid w:val="004D65D9"/>
    <w:rsid w:val="004E25D9"/>
    <w:rsid w:val="004E30CE"/>
    <w:rsid w:val="004E45CF"/>
    <w:rsid w:val="004F03BA"/>
    <w:rsid w:val="004F2F1B"/>
    <w:rsid w:val="0050161F"/>
    <w:rsid w:val="0050499E"/>
    <w:rsid w:val="00505F88"/>
    <w:rsid w:val="00507E9A"/>
    <w:rsid w:val="00513BBA"/>
    <w:rsid w:val="00517DDF"/>
    <w:rsid w:val="00520036"/>
    <w:rsid w:val="00522F56"/>
    <w:rsid w:val="005300FE"/>
    <w:rsid w:val="00530E03"/>
    <w:rsid w:val="00533357"/>
    <w:rsid w:val="00533AA6"/>
    <w:rsid w:val="00542E46"/>
    <w:rsid w:val="005430BF"/>
    <w:rsid w:val="00543729"/>
    <w:rsid w:val="00545E65"/>
    <w:rsid w:val="005474E4"/>
    <w:rsid w:val="00547E9D"/>
    <w:rsid w:val="00550F27"/>
    <w:rsid w:val="005541C8"/>
    <w:rsid w:val="00554DEC"/>
    <w:rsid w:val="005552E0"/>
    <w:rsid w:val="00557715"/>
    <w:rsid w:val="00560358"/>
    <w:rsid w:val="00560C64"/>
    <w:rsid w:val="00562816"/>
    <w:rsid w:val="005629DA"/>
    <w:rsid w:val="00563383"/>
    <w:rsid w:val="00564166"/>
    <w:rsid w:val="005714D7"/>
    <w:rsid w:val="00575CCD"/>
    <w:rsid w:val="0057640F"/>
    <w:rsid w:val="0058043C"/>
    <w:rsid w:val="00580BAE"/>
    <w:rsid w:val="00581982"/>
    <w:rsid w:val="005825E4"/>
    <w:rsid w:val="005830B0"/>
    <w:rsid w:val="00583DFB"/>
    <w:rsid w:val="00584D30"/>
    <w:rsid w:val="0059074E"/>
    <w:rsid w:val="00591EDF"/>
    <w:rsid w:val="00595BED"/>
    <w:rsid w:val="005A1EFD"/>
    <w:rsid w:val="005A3A90"/>
    <w:rsid w:val="005A73EB"/>
    <w:rsid w:val="005B4795"/>
    <w:rsid w:val="005B5410"/>
    <w:rsid w:val="005B6E0B"/>
    <w:rsid w:val="005B70B5"/>
    <w:rsid w:val="005C1576"/>
    <w:rsid w:val="005C1973"/>
    <w:rsid w:val="005C2885"/>
    <w:rsid w:val="005C3B75"/>
    <w:rsid w:val="005C4BAF"/>
    <w:rsid w:val="005C5707"/>
    <w:rsid w:val="005C7471"/>
    <w:rsid w:val="005D23C5"/>
    <w:rsid w:val="005D6073"/>
    <w:rsid w:val="005E2B91"/>
    <w:rsid w:val="005E40CD"/>
    <w:rsid w:val="005F1C55"/>
    <w:rsid w:val="005F5318"/>
    <w:rsid w:val="00601168"/>
    <w:rsid w:val="00601532"/>
    <w:rsid w:val="00604CD3"/>
    <w:rsid w:val="006051DE"/>
    <w:rsid w:val="006057D7"/>
    <w:rsid w:val="0060600B"/>
    <w:rsid w:val="0060602A"/>
    <w:rsid w:val="00606628"/>
    <w:rsid w:val="006079F1"/>
    <w:rsid w:val="00610606"/>
    <w:rsid w:val="006113C4"/>
    <w:rsid w:val="00612D40"/>
    <w:rsid w:val="00614BC2"/>
    <w:rsid w:val="006164A4"/>
    <w:rsid w:val="006165A0"/>
    <w:rsid w:val="006204A8"/>
    <w:rsid w:val="006222D1"/>
    <w:rsid w:val="006250A3"/>
    <w:rsid w:val="00625916"/>
    <w:rsid w:val="006300D1"/>
    <w:rsid w:val="00636502"/>
    <w:rsid w:val="00646723"/>
    <w:rsid w:val="0064738A"/>
    <w:rsid w:val="00651108"/>
    <w:rsid w:val="00652F04"/>
    <w:rsid w:val="00655EE8"/>
    <w:rsid w:val="006569EE"/>
    <w:rsid w:val="00660951"/>
    <w:rsid w:val="00663468"/>
    <w:rsid w:val="00667100"/>
    <w:rsid w:val="00671733"/>
    <w:rsid w:val="006721BE"/>
    <w:rsid w:val="00673295"/>
    <w:rsid w:val="0067534B"/>
    <w:rsid w:val="00675D50"/>
    <w:rsid w:val="0067616D"/>
    <w:rsid w:val="00682870"/>
    <w:rsid w:val="00692A65"/>
    <w:rsid w:val="00694D93"/>
    <w:rsid w:val="006A35B9"/>
    <w:rsid w:val="006A3C9D"/>
    <w:rsid w:val="006A50C6"/>
    <w:rsid w:val="006A5C80"/>
    <w:rsid w:val="006B1669"/>
    <w:rsid w:val="006C2018"/>
    <w:rsid w:val="006C3024"/>
    <w:rsid w:val="006C4994"/>
    <w:rsid w:val="006D09A0"/>
    <w:rsid w:val="006D2A5D"/>
    <w:rsid w:val="006D2FD7"/>
    <w:rsid w:val="006D4DDF"/>
    <w:rsid w:val="006E0D80"/>
    <w:rsid w:val="006E14E0"/>
    <w:rsid w:val="006E2322"/>
    <w:rsid w:val="006E3BB5"/>
    <w:rsid w:val="006F2B24"/>
    <w:rsid w:val="006F2FAC"/>
    <w:rsid w:val="006F6842"/>
    <w:rsid w:val="00700AAC"/>
    <w:rsid w:val="00702A71"/>
    <w:rsid w:val="00705E12"/>
    <w:rsid w:val="00706E0A"/>
    <w:rsid w:val="007164E9"/>
    <w:rsid w:val="007167A4"/>
    <w:rsid w:val="0072391A"/>
    <w:rsid w:val="00731195"/>
    <w:rsid w:val="007329BA"/>
    <w:rsid w:val="00740351"/>
    <w:rsid w:val="00740B20"/>
    <w:rsid w:val="00746440"/>
    <w:rsid w:val="00746808"/>
    <w:rsid w:val="00747C93"/>
    <w:rsid w:val="00750ED9"/>
    <w:rsid w:val="0075139D"/>
    <w:rsid w:val="0075192C"/>
    <w:rsid w:val="00751CCA"/>
    <w:rsid w:val="00752600"/>
    <w:rsid w:val="00757E48"/>
    <w:rsid w:val="00762E37"/>
    <w:rsid w:val="00763C69"/>
    <w:rsid w:val="007662ED"/>
    <w:rsid w:val="007751B9"/>
    <w:rsid w:val="00775C6C"/>
    <w:rsid w:val="00775D87"/>
    <w:rsid w:val="00777370"/>
    <w:rsid w:val="007834E7"/>
    <w:rsid w:val="0079032E"/>
    <w:rsid w:val="00790F2C"/>
    <w:rsid w:val="00791E97"/>
    <w:rsid w:val="00792D69"/>
    <w:rsid w:val="0079506C"/>
    <w:rsid w:val="00795FD4"/>
    <w:rsid w:val="007A02BC"/>
    <w:rsid w:val="007A4216"/>
    <w:rsid w:val="007A44A5"/>
    <w:rsid w:val="007A5022"/>
    <w:rsid w:val="007A5DDD"/>
    <w:rsid w:val="007A65E2"/>
    <w:rsid w:val="007A7BDE"/>
    <w:rsid w:val="007B571C"/>
    <w:rsid w:val="007C003C"/>
    <w:rsid w:val="007C3B2E"/>
    <w:rsid w:val="007C505B"/>
    <w:rsid w:val="007C55E1"/>
    <w:rsid w:val="007C7FC5"/>
    <w:rsid w:val="007D1A71"/>
    <w:rsid w:val="007D4AB9"/>
    <w:rsid w:val="007E1EC9"/>
    <w:rsid w:val="007E26E5"/>
    <w:rsid w:val="007E27B4"/>
    <w:rsid w:val="007E49A8"/>
    <w:rsid w:val="007E4B0C"/>
    <w:rsid w:val="007E6230"/>
    <w:rsid w:val="007F2578"/>
    <w:rsid w:val="007F5CE0"/>
    <w:rsid w:val="007F7B63"/>
    <w:rsid w:val="00800C25"/>
    <w:rsid w:val="0080447E"/>
    <w:rsid w:val="00811363"/>
    <w:rsid w:val="00814326"/>
    <w:rsid w:val="00815474"/>
    <w:rsid w:val="00816591"/>
    <w:rsid w:val="008166A6"/>
    <w:rsid w:val="0081789F"/>
    <w:rsid w:val="00822DD4"/>
    <w:rsid w:val="00825D81"/>
    <w:rsid w:val="00827203"/>
    <w:rsid w:val="00834AA8"/>
    <w:rsid w:val="00837BCB"/>
    <w:rsid w:val="00842D52"/>
    <w:rsid w:val="00846DE5"/>
    <w:rsid w:val="00847036"/>
    <w:rsid w:val="008551D0"/>
    <w:rsid w:val="0085572D"/>
    <w:rsid w:val="00860372"/>
    <w:rsid w:val="008632DE"/>
    <w:rsid w:val="00876568"/>
    <w:rsid w:val="008771F8"/>
    <w:rsid w:val="008800B1"/>
    <w:rsid w:val="008823EC"/>
    <w:rsid w:val="00885DE7"/>
    <w:rsid w:val="00886D3E"/>
    <w:rsid w:val="008A32C5"/>
    <w:rsid w:val="008B4418"/>
    <w:rsid w:val="008B4728"/>
    <w:rsid w:val="008B4E8B"/>
    <w:rsid w:val="008B6E1F"/>
    <w:rsid w:val="008C014B"/>
    <w:rsid w:val="008C0BB5"/>
    <w:rsid w:val="008C33E3"/>
    <w:rsid w:val="008C415B"/>
    <w:rsid w:val="008C4788"/>
    <w:rsid w:val="008C4F92"/>
    <w:rsid w:val="008C5F31"/>
    <w:rsid w:val="008C6527"/>
    <w:rsid w:val="008D0641"/>
    <w:rsid w:val="008D3568"/>
    <w:rsid w:val="008D581C"/>
    <w:rsid w:val="008E1549"/>
    <w:rsid w:val="008E1D18"/>
    <w:rsid w:val="008E2BAC"/>
    <w:rsid w:val="008E3327"/>
    <w:rsid w:val="008E5323"/>
    <w:rsid w:val="008E719F"/>
    <w:rsid w:val="008E7BB7"/>
    <w:rsid w:val="008F0F3C"/>
    <w:rsid w:val="008F7BA8"/>
    <w:rsid w:val="009039C4"/>
    <w:rsid w:val="00912615"/>
    <w:rsid w:val="00913389"/>
    <w:rsid w:val="009136BE"/>
    <w:rsid w:val="0091428A"/>
    <w:rsid w:val="00916106"/>
    <w:rsid w:val="009161FD"/>
    <w:rsid w:val="00916401"/>
    <w:rsid w:val="00926549"/>
    <w:rsid w:val="00932F7F"/>
    <w:rsid w:val="00933ABB"/>
    <w:rsid w:val="00935E0B"/>
    <w:rsid w:val="009371C1"/>
    <w:rsid w:val="009416BE"/>
    <w:rsid w:val="00944636"/>
    <w:rsid w:val="009478D8"/>
    <w:rsid w:val="00953561"/>
    <w:rsid w:val="00953D10"/>
    <w:rsid w:val="0095559A"/>
    <w:rsid w:val="0095590C"/>
    <w:rsid w:val="00964D39"/>
    <w:rsid w:val="009651E9"/>
    <w:rsid w:val="0096736E"/>
    <w:rsid w:val="00967DD9"/>
    <w:rsid w:val="009709A2"/>
    <w:rsid w:val="0097284C"/>
    <w:rsid w:val="00976276"/>
    <w:rsid w:val="00977EB8"/>
    <w:rsid w:val="009812FB"/>
    <w:rsid w:val="009864B5"/>
    <w:rsid w:val="00994517"/>
    <w:rsid w:val="009A2038"/>
    <w:rsid w:val="009A5C6A"/>
    <w:rsid w:val="009A67C8"/>
    <w:rsid w:val="009A7321"/>
    <w:rsid w:val="009B0823"/>
    <w:rsid w:val="009B1B20"/>
    <w:rsid w:val="009B3AAF"/>
    <w:rsid w:val="009B642E"/>
    <w:rsid w:val="009B681C"/>
    <w:rsid w:val="009C0273"/>
    <w:rsid w:val="009C165C"/>
    <w:rsid w:val="009C4AFC"/>
    <w:rsid w:val="009C696F"/>
    <w:rsid w:val="009C6CA8"/>
    <w:rsid w:val="009D46D8"/>
    <w:rsid w:val="009D7BE7"/>
    <w:rsid w:val="009E4790"/>
    <w:rsid w:val="009F1353"/>
    <w:rsid w:val="009F1379"/>
    <w:rsid w:val="009F280C"/>
    <w:rsid w:val="009F5031"/>
    <w:rsid w:val="009F756F"/>
    <w:rsid w:val="00A003DC"/>
    <w:rsid w:val="00A00FB1"/>
    <w:rsid w:val="00A01B3F"/>
    <w:rsid w:val="00A03242"/>
    <w:rsid w:val="00A0558E"/>
    <w:rsid w:val="00A05606"/>
    <w:rsid w:val="00A07BF4"/>
    <w:rsid w:val="00A10A7F"/>
    <w:rsid w:val="00A13DA7"/>
    <w:rsid w:val="00A17E3C"/>
    <w:rsid w:val="00A23AA0"/>
    <w:rsid w:val="00A24CEF"/>
    <w:rsid w:val="00A262DE"/>
    <w:rsid w:val="00A27CFD"/>
    <w:rsid w:val="00A31448"/>
    <w:rsid w:val="00A34293"/>
    <w:rsid w:val="00A42F1B"/>
    <w:rsid w:val="00A45AE5"/>
    <w:rsid w:val="00A47588"/>
    <w:rsid w:val="00A4766C"/>
    <w:rsid w:val="00A537BD"/>
    <w:rsid w:val="00A53A7B"/>
    <w:rsid w:val="00A55ECF"/>
    <w:rsid w:val="00A62513"/>
    <w:rsid w:val="00A65907"/>
    <w:rsid w:val="00A660DE"/>
    <w:rsid w:val="00A66182"/>
    <w:rsid w:val="00A72456"/>
    <w:rsid w:val="00A76EB3"/>
    <w:rsid w:val="00A8156D"/>
    <w:rsid w:val="00A86678"/>
    <w:rsid w:val="00A92184"/>
    <w:rsid w:val="00A96B9C"/>
    <w:rsid w:val="00AA477D"/>
    <w:rsid w:val="00AA5194"/>
    <w:rsid w:val="00AA5FD7"/>
    <w:rsid w:val="00AB03D1"/>
    <w:rsid w:val="00AB1C2D"/>
    <w:rsid w:val="00AB3633"/>
    <w:rsid w:val="00AB5E64"/>
    <w:rsid w:val="00AC03E0"/>
    <w:rsid w:val="00AC7EC3"/>
    <w:rsid w:val="00AD0600"/>
    <w:rsid w:val="00AD2320"/>
    <w:rsid w:val="00AD4E4E"/>
    <w:rsid w:val="00AE062C"/>
    <w:rsid w:val="00AE2559"/>
    <w:rsid w:val="00AE263B"/>
    <w:rsid w:val="00AE2912"/>
    <w:rsid w:val="00AE2C1E"/>
    <w:rsid w:val="00AE4F88"/>
    <w:rsid w:val="00AE59A1"/>
    <w:rsid w:val="00AF27E8"/>
    <w:rsid w:val="00AF330A"/>
    <w:rsid w:val="00B021F5"/>
    <w:rsid w:val="00B037B6"/>
    <w:rsid w:val="00B039B4"/>
    <w:rsid w:val="00B10ECE"/>
    <w:rsid w:val="00B1145E"/>
    <w:rsid w:val="00B13EF4"/>
    <w:rsid w:val="00B14A3E"/>
    <w:rsid w:val="00B15CFC"/>
    <w:rsid w:val="00B213CC"/>
    <w:rsid w:val="00B2484C"/>
    <w:rsid w:val="00B32FEC"/>
    <w:rsid w:val="00B338E4"/>
    <w:rsid w:val="00B3438D"/>
    <w:rsid w:val="00B34D3E"/>
    <w:rsid w:val="00B351CF"/>
    <w:rsid w:val="00B37A5A"/>
    <w:rsid w:val="00B37AA6"/>
    <w:rsid w:val="00B40E55"/>
    <w:rsid w:val="00B44007"/>
    <w:rsid w:val="00B52C68"/>
    <w:rsid w:val="00B5311B"/>
    <w:rsid w:val="00B53F28"/>
    <w:rsid w:val="00B547BC"/>
    <w:rsid w:val="00B57593"/>
    <w:rsid w:val="00B60948"/>
    <w:rsid w:val="00B60E4E"/>
    <w:rsid w:val="00B63793"/>
    <w:rsid w:val="00B6389E"/>
    <w:rsid w:val="00B64AD7"/>
    <w:rsid w:val="00B66585"/>
    <w:rsid w:val="00B679D1"/>
    <w:rsid w:val="00B73379"/>
    <w:rsid w:val="00B74E89"/>
    <w:rsid w:val="00B77D7E"/>
    <w:rsid w:val="00B828FF"/>
    <w:rsid w:val="00B835F0"/>
    <w:rsid w:val="00B85E38"/>
    <w:rsid w:val="00B8727C"/>
    <w:rsid w:val="00B931AE"/>
    <w:rsid w:val="00B9581C"/>
    <w:rsid w:val="00B96E1E"/>
    <w:rsid w:val="00BA1D2A"/>
    <w:rsid w:val="00BA37BF"/>
    <w:rsid w:val="00BA39F6"/>
    <w:rsid w:val="00BA5F28"/>
    <w:rsid w:val="00BA6EE0"/>
    <w:rsid w:val="00BB09E0"/>
    <w:rsid w:val="00BB5362"/>
    <w:rsid w:val="00BC2FCA"/>
    <w:rsid w:val="00BC64BE"/>
    <w:rsid w:val="00BC6927"/>
    <w:rsid w:val="00BD0B09"/>
    <w:rsid w:val="00BD2514"/>
    <w:rsid w:val="00BD6455"/>
    <w:rsid w:val="00BD6FF4"/>
    <w:rsid w:val="00BE1EB3"/>
    <w:rsid w:val="00BE261B"/>
    <w:rsid w:val="00BE4322"/>
    <w:rsid w:val="00BE6448"/>
    <w:rsid w:val="00BE7227"/>
    <w:rsid w:val="00BE7239"/>
    <w:rsid w:val="00BF5593"/>
    <w:rsid w:val="00BF6A25"/>
    <w:rsid w:val="00BF6C96"/>
    <w:rsid w:val="00C008DD"/>
    <w:rsid w:val="00C046D4"/>
    <w:rsid w:val="00C1499F"/>
    <w:rsid w:val="00C15024"/>
    <w:rsid w:val="00C16F39"/>
    <w:rsid w:val="00C23004"/>
    <w:rsid w:val="00C23EB1"/>
    <w:rsid w:val="00C3100A"/>
    <w:rsid w:val="00C4281F"/>
    <w:rsid w:val="00C42994"/>
    <w:rsid w:val="00C445C4"/>
    <w:rsid w:val="00C458FB"/>
    <w:rsid w:val="00C45EEF"/>
    <w:rsid w:val="00C563B2"/>
    <w:rsid w:val="00C57CFC"/>
    <w:rsid w:val="00C57DAF"/>
    <w:rsid w:val="00C61851"/>
    <w:rsid w:val="00C62C1C"/>
    <w:rsid w:val="00C64959"/>
    <w:rsid w:val="00C65BE9"/>
    <w:rsid w:val="00C65D37"/>
    <w:rsid w:val="00C70C5E"/>
    <w:rsid w:val="00C72626"/>
    <w:rsid w:val="00C746D0"/>
    <w:rsid w:val="00C75379"/>
    <w:rsid w:val="00C769CA"/>
    <w:rsid w:val="00C77506"/>
    <w:rsid w:val="00C81E15"/>
    <w:rsid w:val="00C86087"/>
    <w:rsid w:val="00C86306"/>
    <w:rsid w:val="00C97055"/>
    <w:rsid w:val="00C9798F"/>
    <w:rsid w:val="00CA0052"/>
    <w:rsid w:val="00CA11CE"/>
    <w:rsid w:val="00CA42A8"/>
    <w:rsid w:val="00CA4893"/>
    <w:rsid w:val="00CB0663"/>
    <w:rsid w:val="00CB271C"/>
    <w:rsid w:val="00CB3D7F"/>
    <w:rsid w:val="00CB56D7"/>
    <w:rsid w:val="00CB5966"/>
    <w:rsid w:val="00CB643D"/>
    <w:rsid w:val="00CC5C39"/>
    <w:rsid w:val="00CC7986"/>
    <w:rsid w:val="00CD0E0D"/>
    <w:rsid w:val="00CD255A"/>
    <w:rsid w:val="00CD2DF4"/>
    <w:rsid w:val="00CD440F"/>
    <w:rsid w:val="00CE03C1"/>
    <w:rsid w:val="00CE4FBB"/>
    <w:rsid w:val="00CE6878"/>
    <w:rsid w:val="00CF2624"/>
    <w:rsid w:val="00CF4694"/>
    <w:rsid w:val="00CF511D"/>
    <w:rsid w:val="00D00BDD"/>
    <w:rsid w:val="00D01274"/>
    <w:rsid w:val="00D01FFF"/>
    <w:rsid w:val="00D04B4E"/>
    <w:rsid w:val="00D056E1"/>
    <w:rsid w:val="00D06B57"/>
    <w:rsid w:val="00D15295"/>
    <w:rsid w:val="00D16F01"/>
    <w:rsid w:val="00D22D06"/>
    <w:rsid w:val="00D2544D"/>
    <w:rsid w:val="00D30B8F"/>
    <w:rsid w:val="00D30D50"/>
    <w:rsid w:val="00D30EB7"/>
    <w:rsid w:val="00D32B3A"/>
    <w:rsid w:val="00D33198"/>
    <w:rsid w:val="00D37117"/>
    <w:rsid w:val="00D4177A"/>
    <w:rsid w:val="00D43A26"/>
    <w:rsid w:val="00D4594F"/>
    <w:rsid w:val="00D459B6"/>
    <w:rsid w:val="00D45BE1"/>
    <w:rsid w:val="00D507C6"/>
    <w:rsid w:val="00D5246C"/>
    <w:rsid w:val="00D54672"/>
    <w:rsid w:val="00D55A3C"/>
    <w:rsid w:val="00D6243A"/>
    <w:rsid w:val="00D6251B"/>
    <w:rsid w:val="00D6378D"/>
    <w:rsid w:val="00D645B3"/>
    <w:rsid w:val="00D645EA"/>
    <w:rsid w:val="00D66027"/>
    <w:rsid w:val="00D72DBA"/>
    <w:rsid w:val="00D73F87"/>
    <w:rsid w:val="00D7513B"/>
    <w:rsid w:val="00D8281D"/>
    <w:rsid w:val="00D83197"/>
    <w:rsid w:val="00D848E1"/>
    <w:rsid w:val="00DA273B"/>
    <w:rsid w:val="00DA315A"/>
    <w:rsid w:val="00DA3ECC"/>
    <w:rsid w:val="00DA635F"/>
    <w:rsid w:val="00DB4D63"/>
    <w:rsid w:val="00DB6FFF"/>
    <w:rsid w:val="00DC77A8"/>
    <w:rsid w:val="00DC77E0"/>
    <w:rsid w:val="00DD0C5B"/>
    <w:rsid w:val="00DD1453"/>
    <w:rsid w:val="00DD345D"/>
    <w:rsid w:val="00DD7FA3"/>
    <w:rsid w:val="00DD7FCA"/>
    <w:rsid w:val="00DE4CE4"/>
    <w:rsid w:val="00DF192F"/>
    <w:rsid w:val="00DF2362"/>
    <w:rsid w:val="00E002D4"/>
    <w:rsid w:val="00E0485E"/>
    <w:rsid w:val="00E07F8E"/>
    <w:rsid w:val="00E11F6B"/>
    <w:rsid w:val="00E11FD3"/>
    <w:rsid w:val="00E12572"/>
    <w:rsid w:val="00E1452F"/>
    <w:rsid w:val="00E17B40"/>
    <w:rsid w:val="00E21E34"/>
    <w:rsid w:val="00E23CFD"/>
    <w:rsid w:val="00E2448D"/>
    <w:rsid w:val="00E269B4"/>
    <w:rsid w:val="00E26B9F"/>
    <w:rsid w:val="00E337B4"/>
    <w:rsid w:val="00E341AF"/>
    <w:rsid w:val="00E40A37"/>
    <w:rsid w:val="00E413D6"/>
    <w:rsid w:val="00E4507E"/>
    <w:rsid w:val="00E470DB"/>
    <w:rsid w:val="00E4718E"/>
    <w:rsid w:val="00E50CA1"/>
    <w:rsid w:val="00E50DF3"/>
    <w:rsid w:val="00E514F5"/>
    <w:rsid w:val="00E559DD"/>
    <w:rsid w:val="00E60F59"/>
    <w:rsid w:val="00E62ADD"/>
    <w:rsid w:val="00E63833"/>
    <w:rsid w:val="00E72D52"/>
    <w:rsid w:val="00E74463"/>
    <w:rsid w:val="00E86355"/>
    <w:rsid w:val="00E87B73"/>
    <w:rsid w:val="00E87D7D"/>
    <w:rsid w:val="00E9014A"/>
    <w:rsid w:val="00E91F98"/>
    <w:rsid w:val="00E93BED"/>
    <w:rsid w:val="00EA06AB"/>
    <w:rsid w:val="00EA187C"/>
    <w:rsid w:val="00EB1F73"/>
    <w:rsid w:val="00EB4146"/>
    <w:rsid w:val="00EB473B"/>
    <w:rsid w:val="00EB63EB"/>
    <w:rsid w:val="00EB6BA2"/>
    <w:rsid w:val="00EC22E1"/>
    <w:rsid w:val="00EC2B22"/>
    <w:rsid w:val="00ED0C90"/>
    <w:rsid w:val="00ED1D2E"/>
    <w:rsid w:val="00ED2D68"/>
    <w:rsid w:val="00ED3B27"/>
    <w:rsid w:val="00ED71C4"/>
    <w:rsid w:val="00EE09BF"/>
    <w:rsid w:val="00EE7EF9"/>
    <w:rsid w:val="00EF0206"/>
    <w:rsid w:val="00EF0A8E"/>
    <w:rsid w:val="00EF4D31"/>
    <w:rsid w:val="00EF5DD6"/>
    <w:rsid w:val="00EF71F7"/>
    <w:rsid w:val="00EF74C1"/>
    <w:rsid w:val="00F0552D"/>
    <w:rsid w:val="00F062A5"/>
    <w:rsid w:val="00F07DC7"/>
    <w:rsid w:val="00F10840"/>
    <w:rsid w:val="00F20406"/>
    <w:rsid w:val="00F22584"/>
    <w:rsid w:val="00F229CA"/>
    <w:rsid w:val="00F23879"/>
    <w:rsid w:val="00F24B87"/>
    <w:rsid w:val="00F24C93"/>
    <w:rsid w:val="00F308FE"/>
    <w:rsid w:val="00F33B55"/>
    <w:rsid w:val="00F358CD"/>
    <w:rsid w:val="00F365F7"/>
    <w:rsid w:val="00F42D63"/>
    <w:rsid w:val="00F42D78"/>
    <w:rsid w:val="00F447F0"/>
    <w:rsid w:val="00F47467"/>
    <w:rsid w:val="00F474A1"/>
    <w:rsid w:val="00F52578"/>
    <w:rsid w:val="00F5271E"/>
    <w:rsid w:val="00F53EB0"/>
    <w:rsid w:val="00F61744"/>
    <w:rsid w:val="00F61B2C"/>
    <w:rsid w:val="00F65D81"/>
    <w:rsid w:val="00F70464"/>
    <w:rsid w:val="00F714BB"/>
    <w:rsid w:val="00F73EA9"/>
    <w:rsid w:val="00F74C20"/>
    <w:rsid w:val="00F75CE2"/>
    <w:rsid w:val="00F76DF8"/>
    <w:rsid w:val="00F85AD4"/>
    <w:rsid w:val="00F92A46"/>
    <w:rsid w:val="00F94B56"/>
    <w:rsid w:val="00FA0897"/>
    <w:rsid w:val="00FA1F6B"/>
    <w:rsid w:val="00FA5AF6"/>
    <w:rsid w:val="00FB03DC"/>
    <w:rsid w:val="00FB1E43"/>
    <w:rsid w:val="00FB6350"/>
    <w:rsid w:val="00FC072C"/>
    <w:rsid w:val="00FC3F4D"/>
    <w:rsid w:val="00FC4850"/>
    <w:rsid w:val="00FC672E"/>
    <w:rsid w:val="00FD09B3"/>
    <w:rsid w:val="00FD1CF9"/>
    <w:rsid w:val="00FD3457"/>
    <w:rsid w:val="00FD3D53"/>
    <w:rsid w:val="00FD4B37"/>
    <w:rsid w:val="00FE1FD5"/>
    <w:rsid w:val="00FE2256"/>
    <w:rsid w:val="00FE24AF"/>
    <w:rsid w:val="00FE5A5B"/>
    <w:rsid w:val="00FE60D3"/>
    <w:rsid w:val="00FF078E"/>
    <w:rsid w:val="00FF54D5"/>
    <w:rsid w:val="00FF55CC"/>
    <w:rsid w:val="00FF5E6E"/>
    <w:rsid w:val="00FF6954"/>
    <w:rsid w:val="00FF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07B5DE3-4606-401C-9176-9D8672935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6678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9371C1"/>
    <w:pPr>
      <w:keepNext/>
      <w:ind w:firstLine="0"/>
      <w:outlineLvl w:val="0"/>
    </w:pPr>
    <w:rPr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semiHidden/>
    <w:unhideWhenUsed/>
    <w:qFormat/>
    <w:rsid w:val="00D8281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character" w:styleId="a8">
    <w:name w:val="page number"/>
    <w:basedOn w:val="a0"/>
  </w:style>
  <w:style w:type="paragraph" w:styleId="a9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a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c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2">
    <w:name w:val="Основной текст 2 Знак"/>
    <w:link w:val="21"/>
    <w:rsid w:val="007F7B63"/>
    <w:rPr>
      <w:sz w:val="26"/>
    </w:rPr>
  </w:style>
  <w:style w:type="paragraph" w:customStyle="1" w:styleId="ConsPlusNormal">
    <w:name w:val="ConsPlusNormal"/>
    <w:link w:val="ConsPlusNormal0"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d">
    <w:name w:val="List Paragraph"/>
    <w:aliases w:val="ТЗ список,Абзац списка нумерованный"/>
    <w:link w:val="ae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">
    <w:name w:val="Balloon Text"/>
    <w:basedOn w:val="a"/>
    <w:link w:val="af0"/>
    <w:rsid w:val="00C97055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7">
    <w:name w:val="Нижний колонтитул Знак"/>
    <w:link w:val="a6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3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1">
    <w:name w:val="Body Text Indent"/>
    <w:basedOn w:val="a"/>
    <w:link w:val="af2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2">
    <w:name w:val="Основной текст с отступом Знак"/>
    <w:link w:val="af1"/>
    <w:rsid w:val="0075139D"/>
    <w:rPr>
      <w:rFonts w:ascii="MS Sans Serif" w:hAnsi="MS Sans Serif"/>
      <w:sz w:val="22"/>
      <w:szCs w:val="22"/>
    </w:rPr>
  </w:style>
  <w:style w:type="paragraph" w:styleId="af3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0">
    <w:name w:val="Body Text Indent 3"/>
    <w:basedOn w:val="a"/>
    <w:link w:val="31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rsid w:val="0075139D"/>
    <w:rPr>
      <w:sz w:val="16"/>
      <w:szCs w:val="16"/>
    </w:rPr>
  </w:style>
  <w:style w:type="character" w:customStyle="1" w:styleId="a5">
    <w:name w:val="Верхний колонтитул Знак"/>
    <w:link w:val="a4"/>
    <w:uiPriority w:val="99"/>
    <w:rsid w:val="0075139D"/>
    <w:rPr>
      <w:b/>
      <w:caps/>
      <w:sz w:val="28"/>
    </w:rPr>
  </w:style>
  <w:style w:type="table" w:styleId="af4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Subtle Emphasis"/>
    <w:uiPriority w:val="19"/>
    <w:qFormat/>
    <w:rsid w:val="0075139D"/>
    <w:rPr>
      <w:i/>
      <w:iCs/>
      <w:color w:val="404040"/>
    </w:rPr>
  </w:style>
  <w:style w:type="character" w:styleId="af6">
    <w:name w:val="Hyperlink"/>
    <w:uiPriority w:val="99"/>
    <w:rsid w:val="0075139D"/>
    <w:rPr>
      <w:color w:val="0563C1"/>
      <w:u w:val="single"/>
    </w:rPr>
  </w:style>
  <w:style w:type="paragraph" w:styleId="af7">
    <w:name w:val="No Spacing"/>
    <w:link w:val="af8"/>
    <w:qFormat/>
    <w:rsid w:val="0075139D"/>
    <w:rPr>
      <w:sz w:val="24"/>
      <w:szCs w:val="24"/>
    </w:rPr>
  </w:style>
  <w:style w:type="paragraph" w:styleId="af9">
    <w:name w:val="Normal (Web)"/>
    <w:basedOn w:val="a"/>
    <w:uiPriority w:val="99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paragraph" w:customStyle="1" w:styleId="11">
    <w:name w:val="Знак1 Знак Знак Знак"/>
    <w:basedOn w:val="a"/>
    <w:rsid w:val="00E12572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10">
    <w:name w:val="Заголовок 1 Знак"/>
    <w:link w:val="1"/>
    <w:rsid w:val="009371C1"/>
    <w:rPr>
      <w:b/>
      <w:bCs/>
      <w:sz w:val="32"/>
      <w:szCs w:val="32"/>
      <w:lang w:val="en-US"/>
    </w:rPr>
  </w:style>
  <w:style w:type="paragraph" w:customStyle="1" w:styleId="Default">
    <w:name w:val="Default"/>
    <w:rsid w:val="000E06F2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character" w:customStyle="1" w:styleId="af8">
    <w:name w:val="Без интервала Знак"/>
    <w:link w:val="af7"/>
    <w:rsid w:val="00E40A37"/>
    <w:rPr>
      <w:sz w:val="24"/>
      <w:szCs w:val="24"/>
    </w:rPr>
  </w:style>
  <w:style w:type="character" w:customStyle="1" w:styleId="afd">
    <w:name w:val="Основной текст_"/>
    <w:link w:val="12"/>
    <w:rsid w:val="00E40A37"/>
    <w:rPr>
      <w:sz w:val="28"/>
      <w:szCs w:val="28"/>
      <w:shd w:val="clear" w:color="auto" w:fill="FFFFFF"/>
    </w:rPr>
  </w:style>
  <w:style w:type="paragraph" w:customStyle="1" w:styleId="12">
    <w:name w:val="Основной текст1"/>
    <w:basedOn w:val="a"/>
    <w:link w:val="afd"/>
    <w:rsid w:val="00E40A37"/>
    <w:pPr>
      <w:widowControl w:val="0"/>
      <w:shd w:val="clear" w:color="auto" w:fill="FFFFFF"/>
      <w:spacing w:before="660" w:line="317" w:lineRule="exact"/>
      <w:ind w:hanging="1660"/>
      <w:jc w:val="both"/>
    </w:pPr>
    <w:rPr>
      <w:sz w:val="28"/>
      <w:szCs w:val="28"/>
    </w:rPr>
  </w:style>
  <w:style w:type="paragraph" w:customStyle="1" w:styleId="ConsPlusNonformat">
    <w:name w:val="ConsPlusNonformat"/>
    <w:uiPriority w:val="99"/>
    <w:rsid w:val="0046166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e">
    <w:name w:val="Абзац списка Знак"/>
    <w:aliases w:val="ТЗ список Знак,Абзац списка нумерованный Знак"/>
    <w:link w:val="ad"/>
    <w:uiPriority w:val="34"/>
    <w:qFormat/>
    <w:locked/>
    <w:rsid w:val="001B2385"/>
    <w:rPr>
      <w:rFonts w:ascii="PT Astra Serif" w:hAnsi="PT Astra Serif" w:cs="PT Astra Serif"/>
      <w:sz w:val="28"/>
      <w:szCs w:val="28"/>
    </w:rPr>
  </w:style>
  <w:style w:type="paragraph" w:styleId="HTML">
    <w:name w:val="HTML Preformatted"/>
    <w:basedOn w:val="a"/>
    <w:link w:val="HTML0"/>
    <w:uiPriority w:val="99"/>
    <w:rsid w:val="00BE6448"/>
    <w:pPr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link w:val="HTML"/>
    <w:uiPriority w:val="99"/>
    <w:rsid w:val="00BE6448"/>
    <w:rPr>
      <w:rFonts w:ascii="Courier New" w:hAnsi="Courier New" w:cs="Courier New"/>
    </w:rPr>
  </w:style>
  <w:style w:type="paragraph" w:customStyle="1" w:styleId="s1">
    <w:name w:val="s_1"/>
    <w:basedOn w:val="a"/>
    <w:rsid w:val="00D6243A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match">
    <w:name w:val="match"/>
    <w:basedOn w:val="a0"/>
    <w:rsid w:val="007329BA"/>
  </w:style>
  <w:style w:type="character" w:customStyle="1" w:styleId="20">
    <w:name w:val="Заголовок 2 Знак"/>
    <w:basedOn w:val="a0"/>
    <w:link w:val="2"/>
    <w:semiHidden/>
    <w:rsid w:val="00D8281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fe">
    <w:name w:val="annotation reference"/>
    <w:basedOn w:val="a0"/>
    <w:rsid w:val="008632DE"/>
    <w:rPr>
      <w:sz w:val="16"/>
      <w:szCs w:val="16"/>
    </w:rPr>
  </w:style>
  <w:style w:type="paragraph" w:styleId="aff">
    <w:name w:val="annotation text"/>
    <w:basedOn w:val="a"/>
    <w:link w:val="aff0"/>
    <w:rsid w:val="008632DE"/>
    <w:rPr>
      <w:sz w:val="20"/>
    </w:rPr>
  </w:style>
  <w:style w:type="character" w:customStyle="1" w:styleId="aff0">
    <w:name w:val="Текст примечания Знак"/>
    <w:basedOn w:val="a0"/>
    <w:link w:val="aff"/>
    <w:rsid w:val="008632DE"/>
  </w:style>
  <w:style w:type="paragraph" w:styleId="aff1">
    <w:name w:val="annotation subject"/>
    <w:basedOn w:val="aff"/>
    <w:next w:val="aff"/>
    <w:link w:val="aff2"/>
    <w:semiHidden/>
    <w:unhideWhenUsed/>
    <w:rsid w:val="008632DE"/>
    <w:rPr>
      <w:b/>
      <w:bCs/>
    </w:rPr>
  </w:style>
  <w:style w:type="character" w:customStyle="1" w:styleId="aff2">
    <w:name w:val="Тема примечания Знак"/>
    <w:basedOn w:val="aff0"/>
    <w:link w:val="aff1"/>
    <w:semiHidden/>
    <w:rsid w:val="008632DE"/>
    <w:rPr>
      <w:b/>
      <w:bCs/>
    </w:rPr>
  </w:style>
  <w:style w:type="paragraph" w:customStyle="1" w:styleId="formattext">
    <w:name w:val="formattext"/>
    <w:basedOn w:val="a"/>
    <w:rsid w:val="00F24B87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ff3">
    <w:name w:val="Emphasis"/>
    <w:basedOn w:val="a0"/>
    <w:uiPriority w:val="20"/>
    <w:qFormat/>
    <w:rsid w:val="00011187"/>
    <w:rPr>
      <w:i/>
      <w:iCs/>
    </w:rPr>
  </w:style>
  <w:style w:type="paragraph" w:customStyle="1" w:styleId="aff4">
    <w:name w:val="Исполнитель"/>
    <w:basedOn w:val="a"/>
    <w:autoRedefine/>
    <w:rsid w:val="003F559C"/>
    <w:pPr>
      <w:ind w:right="181" w:firstLine="0"/>
    </w:pPr>
    <w:rPr>
      <w:rFonts w:ascii="PT Astra Serif" w:hAnsi="PT Astra Serif"/>
      <w:color w:val="000000"/>
      <w:sz w:val="20"/>
    </w:rPr>
  </w:style>
  <w:style w:type="character" w:customStyle="1" w:styleId="highlightsearch">
    <w:name w:val="highlightsearch"/>
    <w:basedOn w:val="a0"/>
    <w:rsid w:val="007C50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97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4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3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38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7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3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8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1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7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6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09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55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9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0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0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01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40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10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89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12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59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25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8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8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3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1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1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2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90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25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024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47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185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25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0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4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383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14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755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84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2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0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919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36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37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0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638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96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305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4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8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043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87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47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91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19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836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579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70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0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56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8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386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28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369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7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50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790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0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85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1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7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94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1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014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5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535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4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7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028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727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258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75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91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05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63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744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792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525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4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982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72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2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52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55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64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33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474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0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4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313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2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448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68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698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49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5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59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577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2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7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409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5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0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8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6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941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1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6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5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9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364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6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29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1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98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11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5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3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08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954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64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1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9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1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7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25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20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730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010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2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949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680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9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214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5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164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616834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520&#1076;&#1086;&#1082;&#1091;&#1084;&#1077;&#1085;&#1090;&#1099;\&#1054;&#1073;&#1088;&#1072;&#1079;&#1094;&#1099;%2520&#1076;&#1086;&#1082;&#1091;&#1084;&#1077;&#1085;&#1090;&#1086;&#1074;\&#1086;&#1073;&#1088;&#1072;&#1079;&#1094;&#1099;%2520&#1086;&#1090;%2520&#1056;.&#1040;\&#1055;&#1086;&#1089;&#1090;&#1072;&#1085;&#1086;&#1074;&#1083;&#1077;&#1085;&#1080;&#1077;%25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D66A60-4177-490E-9055-432EF2AFB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Постановление%20АТО</Template>
  <TotalTime>0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subject/>
  <dc:creator>mazaeva</dc:creator>
  <cp:keywords/>
  <cp:lastModifiedBy>Светлана Геннадьевна Салямова</cp:lastModifiedBy>
  <cp:revision>2</cp:revision>
  <cp:lastPrinted>2024-09-10T04:04:00Z</cp:lastPrinted>
  <dcterms:created xsi:type="dcterms:W3CDTF">2024-09-10T05:08:00Z</dcterms:created>
  <dcterms:modified xsi:type="dcterms:W3CDTF">2024-09-10T05:08:00Z</dcterms:modified>
</cp:coreProperties>
</file>